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E68" w:rsidRDefault="00D61E68" w:rsidP="00D61E68">
      <w:pPr>
        <w:jc w:val="center"/>
        <w:rPr>
          <w:rFonts w:ascii="Arial" w:hAnsi="Arial" w:cs="Arial"/>
          <w:b/>
          <w:sz w:val="36"/>
          <w:szCs w:val="36"/>
        </w:rPr>
      </w:pPr>
    </w:p>
    <w:p w:rsidR="00D61E68" w:rsidRDefault="00D61E68" w:rsidP="00D61E68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TO A BLOODY PULP</w:t>
      </w:r>
      <w:bookmarkStart w:id="0" w:name="_GoBack"/>
      <w:bookmarkEnd w:id="0"/>
    </w:p>
    <w:p w:rsidR="00D61E68" w:rsidRDefault="00D61E68" w:rsidP="00D61E68">
      <w:pPr>
        <w:jc w:val="center"/>
        <w:rPr>
          <w:rFonts w:ascii="Arial" w:hAnsi="Arial" w:cs="Arial"/>
          <w:b/>
          <w:sz w:val="36"/>
          <w:szCs w:val="36"/>
        </w:rPr>
      </w:pPr>
    </w:p>
    <w:p w:rsidR="00D61E68" w:rsidRDefault="00D61E68" w:rsidP="00D61E68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 SAVAGE WORLDS CAMPAIGN</w:t>
      </w:r>
    </w:p>
    <w:p w:rsidR="00D61E68" w:rsidRDefault="00D61E68" w:rsidP="00D61E68">
      <w:pPr>
        <w:jc w:val="center"/>
        <w:rPr>
          <w:rFonts w:ascii="Arial" w:hAnsi="Arial" w:cs="Arial"/>
          <w:b/>
          <w:sz w:val="36"/>
          <w:szCs w:val="36"/>
        </w:rPr>
      </w:pPr>
    </w:p>
    <w:p w:rsidR="00D61E68" w:rsidRDefault="00D61E68" w:rsidP="00D61E68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GOTHAM CITY, 1934</w:t>
      </w:r>
    </w:p>
    <w:p w:rsidR="00D61E68" w:rsidRDefault="00D61E68" w:rsidP="00D61E68">
      <w:pPr>
        <w:jc w:val="center"/>
        <w:rPr>
          <w:rFonts w:ascii="Arial" w:hAnsi="Arial" w:cs="Arial"/>
          <w:b/>
          <w:sz w:val="36"/>
          <w:szCs w:val="36"/>
        </w:rPr>
      </w:pPr>
    </w:p>
    <w:p w:rsidR="00D61E68" w:rsidRDefault="00D61E68" w:rsidP="00D61E68">
      <w:pPr>
        <w:jc w:val="center"/>
        <w:rPr>
          <w:rFonts w:ascii="Arial" w:hAnsi="Arial" w:cs="Arial"/>
          <w:b/>
          <w:sz w:val="36"/>
          <w:szCs w:val="36"/>
        </w:rPr>
      </w:pPr>
    </w:p>
    <w:p w:rsidR="00D61E68" w:rsidRDefault="00D61E68" w:rsidP="00D61E68">
      <w:pPr>
        <w:tabs>
          <w:tab w:val="left" w:pos="2475"/>
          <w:tab w:val="center" w:pos="4680"/>
        </w:tabs>
        <w:jc w:val="center"/>
        <w:rPr>
          <w:rFonts w:ascii="Arial" w:hAnsi="Arial" w:cs="Arial"/>
          <w:b/>
          <w:sz w:val="72"/>
          <w:szCs w:val="72"/>
        </w:rPr>
      </w:pPr>
      <w:r w:rsidRPr="00D61E68">
        <w:rPr>
          <w:rFonts w:ascii="Arial" w:hAnsi="Arial" w:cs="Arial"/>
          <w:b/>
          <w:sz w:val="72"/>
          <w:szCs w:val="72"/>
        </w:rPr>
        <w:t>GEAR CATALOGUE</w:t>
      </w:r>
    </w:p>
    <w:p w:rsidR="00D61E68" w:rsidRDefault="00D61E68" w:rsidP="00D61E68">
      <w:pPr>
        <w:tabs>
          <w:tab w:val="left" w:pos="2475"/>
          <w:tab w:val="center" w:pos="4680"/>
        </w:tabs>
        <w:jc w:val="center"/>
        <w:rPr>
          <w:rFonts w:ascii="Arial" w:hAnsi="Arial" w:cs="Arial"/>
          <w:b/>
          <w:sz w:val="72"/>
          <w:szCs w:val="72"/>
        </w:rPr>
      </w:pPr>
    </w:p>
    <w:p w:rsidR="00D61E68" w:rsidRDefault="00D61E68" w:rsidP="00D61E68">
      <w:pPr>
        <w:tabs>
          <w:tab w:val="left" w:pos="2475"/>
          <w:tab w:val="center" w:pos="4680"/>
        </w:tabs>
        <w:jc w:val="center"/>
        <w:rPr>
          <w:rFonts w:ascii="Arial" w:hAnsi="Arial" w:cs="Arial"/>
          <w:b/>
          <w:sz w:val="72"/>
          <w:szCs w:val="72"/>
        </w:rPr>
      </w:pPr>
    </w:p>
    <w:p w:rsidR="00D61E68" w:rsidRDefault="00D61E68" w:rsidP="00D61E68">
      <w:pPr>
        <w:tabs>
          <w:tab w:val="left" w:pos="2475"/>
          <w:tab w:val="center" w:pos="468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EVERYTHING BUT GUNS</w:t>
      </w:r>
    </w:p>
    <w:p w:rsidR="00D61E68" w:rsidRDefault="00D61E68" w:rsidP="00D61E68">
      <w:pPr>
        <w:tabs>
          <w:tab w:val="left" w:pos="2475"/>
          <w:tab w:val="center" w:pos="4680"/>
        </w:tabs>
        <w:jc w:val="center"/>
        <w:rPr>
          <w:rFonts w:ascii="Arial" w:hAnsi="Arial" w:cs="Arial"/>
          <w:b/>
          <w:sz w:val="32"/>
          <w:szCs w:val="32"/>
        </w:rPr>
      </w:pPr>
    </w:p>
    <w:p w:rsidR="00D61E68" w:rsidRDefault="00D61E68" w:rsidP="00D61E68">
      <w:pPr>
        <w:tabs>
          <w:tab w:val="left" w:pos="2475"/>
          <w:tab w:val="center" w:pos="4680"/>
        </w:tabs>
        <w:jc w:val="center"/>
        <w:rPr>
          <w:rFonts w:ascii="Arial" w:hAnsi="Arial" w:cs="Arial"/>
          <w:b/>
          <w:sz w:val="32"/>
          <w:szCs w:val="32"/>
        </w:rPr>
      </w:pPr>
    </w:p>
    <w:p w:rsidR="00D61E68" w:rsidRDefault="00D61E68" w:rsidP="00D61E68">
      <w:pPr>
        <w:tabs>
          <w:tab w:val="left" w:pos="2475"/>
          <w:tab w:val="center" w:pos="468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DRAFT #2</w:t>
      </w:r>
    </w:p>
    <w:p w:rsidR="00D61E68" w:rsidRDefault="00D61E68" w:rsidP="00D61E68">
      <w:pPr>
        <w:tabs>
          <w:tab w:val="left" w:pos="2475"/>
          <w:tab w:val="center" w:pos="4680"/>
        </w:tabs>
        <w:jc w:val="center"/>
        <w:rPr>
          <w:rFonts w:ascii="Arial" w:hAnsi="Arial" w:cs="Arial"/>
          <w:b/>
          <w:sz w:val="32"/>
          <w:szCs w:val="32"/>
        </w:rPr>
      </w:pPr>
    </w:p>
    <w:p w:rsidR="00D61E68" w:rsidRPr="00D61E68" w:rsidRDefault="00D61E68" w:rsidP="00D61E68">
      <w:pPr>
        <w:tabs>
          <w:tab w:val="left" w:pos="2475"/>
          <w:tab w:val="center" w:pos="4680"/>
        </w:tabs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32"/>
          <w:szCs w:val="32"/>
        </w:rPr>
        <w:t>By David Nelson</w:t>
      </w:r>
      <w:r w:rsidRPr="00D61E68">
        <w:rPr>
          <w:rFonts w:ascii="Arial" w:hAnsi="Arial" w:cs="Arial"/>
          <w:b/>
          <w:sz w:val="72"/>
          <w:szCs w:val="72"/>
        </w:rPr>
        <w:br w:type="page"/>
      </w:r>
    </w:p>
    <w:p w:rsidR="005D6EDD" w:rsidRPr="00E14D3F" w:rsidRDefault="00126894">
      <w:pPr>
        <w:rPr>
          <w:rFonts w:ascii="Arial" w:hAnsi="Arial" w:cs="Arial"/>
          <w:b/>
          <w:sz w:val="36"/>
          <w:szCs w:val="36"/>
        </w:rPr>
      </w:pPr>
      <w:r w:rsidRPr="00E14D3F">
        <w:rPr>
          <w:rFonts w:ascii="Arial" w:hAnsi="Arial" w:cs="Arial"/>
          <w:b/>
          <w:sz w:val="36"/>
          <w:szCs w:val="36"/>
        </w:rPr>
        <w:lastRenderedPageBreak/>
        <w:t>TO A BLOODY PULP OTHER GEAR CATALOGE</w:t>
      </w:r>
    </w:p>
    <w:p w:rsidR="00E14D3F" w:rsidRDefault="00E14D3F">
      <w:pPr>
        <w:rPr>
          <w:rFonts w:ascii="Arial" w:hAnsi="Arial" w:cs="Arial"/>
        </w:rPr>
      </w:pPr>
    </w:p>
    <w:p w:rsidR="00E14D3F" w:rsidRDefault="00E14D3F">
      <w:pPr>
        <w:rPr>
          <w:rFonts w:ascii="Arial" w:hAnsi="Arial" w:cs="Arial"/>
        </w:rPr>
      </w:pPr>
      <w:r w:rsidRPr="00E14D3F">
        <w:rPr>
          <w:rFonts w:ascii="Arial" w:hAnsi="Arial" w:cs="Arial"/>
          <w:b/>
        </w:rPr>
        <w:t>Encumbrance:</w:t>
      </w:r>
      <w:r>
        <w:rPr>
          <w:rFonts w:ascii="Arial" w:hAnsi="Arial" w:cs="Arial"/>
        </w:rPr>
        <w:t xml:space="preserve">  number of encumbrance factors for load-carrying purposes</w:t>
      </w:r>
    </w:p>
    <w:p w:rsidR="00E14D3F" w:rsidRDefault="00E14D3F">
      <w:pPr>
        <w:rPr>
          <w:rFonts w:ascii="Arial" w:hAnsi="Arial" w:cs="Arial"/>
        </w:rPr>
      </w:pPr>
      <w:r w:rsidRPr="00E14D3F">
        <w:rPr>
          <w:rFonts w:ascii="Arial" w:hAnsi="Arial" w:cs="Arial"/>
          <w:b/>
        </w:rPr>
        <w:t>Armor:</w:t>
      </w:r>
      <w:r>
        <w:rPr>
          <w:rFonts w:ascii="Arial" w:hAnsi="Arial" w:cs="Arial"/>
        </w:rPr>
        <w:t xml:space="preserve"> the bonus to Toughness for all attacks</w:t>
      </w:r>
    </w:p>
    <w:p w:rsidR="00E14D3F" w:rsidRDefault="00E14D3F">
      <w:pPr>
        <w:rPr>
          <w:rFonts w:ascii="Arial" w:hAnsi="Arial" w:cs="Arial"/>
        </w:rPr>
      </w:pPr>
      <w:r w:rsidRPr="00E14D3F">
        <w:rPr>
          <w:rFonts w:ascii="Arial" w:hAnsi="Arial" w:cs="Arial"/>
          <w:b/>
        </w:rPr>
        <w:t>Armor vs. Bullets:</w:t>
      </w:r>
      <w:r>
        <w:rPr>
          <w:rFonts w:ascii="Arial" w:hAnsi="Arial" w:cs="Arial"/>
        </w:rPr>
        <w:t xml:space="preserve"> if the armor provides better protection vs. bullets, use this level instead.</w:t>
      </w:r>
    </w:p>
    <w:p w:rsidR="00F719CC" w:rsidRDefault="00F719CC">
      <w:pPr>
        <w:rPr>
          <w:rFonts w:ascii="Arial" w:hAnsi="Arial" w:cs="Arial"/>
        </w:rPr>
      </w:pPr>
      <w:r w:rsidRPr="00F719CC">
        <w:rPr>
          <w:rFonts w:ascii="Arial" w:hAnsi="Arial" w:cs="Arial"/>
          <w:b/>
        </w:rPr>
        <w:t>Coverage</w:t>
      </w:r>
      <w:r>
        <w:rPr>
          <w:rFonts w:ascii="Arial" w:hAnsi="Arial" w:cs="Arial"/>
        </w:rPr>
        <w:t>:  part of the body covered by the armor (helmets provide protection vs. head shots 50% of the time.</w:t>
      </w:r>
    </w:p>
    <w:p w:rsidR="00F719CC" w:rsidRDefault="00F719CC">
      <w:pPr>
        <w:rPr>
          <w:rFonts w:ascii="Arial" w:hAnsi="Arial" w:cs="Arial"/>
        </w:rPr>
      </w:pPr>
      <w:r w:rsidRPr="00F719CC">
        <w:rPr>
          <w:rFonts w:ascii="Arial" w:hAnsi="Arial" w:cs="Arial"/>
          <w:b/>
        </w:rPr>
        <w:t>Material:</w:t>
      </w:r>
      <w:r>
        <w:rPr>
          <w:rFonts w:ascii="Arial" w:hAnsi="Arial" w:cs="Arial"/>
        </w:rPr>
        <w:t xml:space="preserve"> what the item is made off (for reference)</w:t>
      </w:r>
    </w:p>
    <w:p w:rsidR="00830C5F" w:rsidRDefault="00830C5F">
      <w:pPr>
        <w:rPr>
          <w:rFonts w:ascii="Arial" w:hAnsi="Arial" w:cs="Arial"/>
        </w:rPr>
      </w:pPr>
      <w:r w:rsidRPr="00830C5F">
        <w:rPr>
          <w:rFonts w:ascii="Arial" w:hAnsi="Arial" w:cs="Arial"/>
          <w:b/>
        </w:rPr>
        <w:t>Range:</w:t>
      </w:r>
      <w:r>
        <w:rPr>
          <w:rFonts w:ascii="Arial" w:hAnsi="Arial" w:cs="Arial"/>
        </w:rPr>
        <w:t xml:space="preserve">  range that item can be thrown</w:t>
      </w:r>
    </w:p>
    <w:p w:rsidR="00830C5F" w:rsidRDefault="00830C5F">
      <w:pPr>
        <w:rPr>
          <w:rFonts w:ascii="Arial" w:hAnsi="Arial" w:cs="Arial"/>
        </w:rPr>
      </w:pPr>
      <w:r w:rsidRPr="00830C5F">
        <w:rPr>
          <w:rFonts w:ascii="Arial" w:hAnsi="Arial" w:cs="Arial"/>
          <w:b/>
        </w:rPr>
        <w:t>Area of Effect:</w:t>
      </w:r>
      <w:r>
        <w:rPr>
          <w:rFonts w:ascii="Arial" w:hAnsi="Arial" w:cs="Arial"/>
        </w:rPr>
        <w:t xml:space="preserve">  explosive template used when activated</w:t>
      </w:r>
    </w:p>
    <w:p w:rsidR="00830C5F" w:rsidRDefault="00830C5F">
      <w:pPr>
        <w:rPr>
          <w:rFonts w:ascii="Arial" w:hAnsi="Arial" w:cs="Arial"/>
        </w:rPr>
      </w:pPr>
      <w:r w:rsidRPr="00830C5F">
        <w:rPr>
          <w:rFonts w:ascii="Arial" w:hAnsi="Arial" w:cs="Arial"/>
          <w:b/>
        </w:rPr>
        <w:t>Damage:</w:t>
      </w:r>
      <w:r>
        <w:rPr>
          <w:rFonts w:ascii="Arial" w:hAnsi="Arial" w:cs="Arial"/>
        </w:rPr>
        <w:t xml:space="preserve"> Damage dice rolled on activation</w:t>
      </w:r>
    </w:p>
    <w:p w:rsidR="00474147" w:rsidRDefault="00474147">
      <w:pPr>
        <w:rPr>
          <w:rFonts w:ascii="Arial" w:hAnsi="Arial" w:cs="Arial"/>
        </w:rPr>
      </w:pPr>
      <w:r w:rsidRPr="00474147">
        <w:rPr>
          <w:rFonts w:ascii="Arial" w:hAnsi="Arial" w:cs="Arial"/>
          <w:b/>
        </w:rPr>
        <w:t>AP:</w:t>
      </w:r>
      <w:r>
        <w:rPr>
          <w:rFonts w:ascii="Arial" w:hAnsi="Arial" w:cs="Arial"/>
        </w:rPr>
        <w:t xml:space="preserve"> the number of armor points negated before damage is applied</w:t>
      </w:r>
    </w:p>
    <w:p w:rsidR="00474147" w:rsidRDefault="00474147">
      <w:pPr>
        <w:rPr>
          <w:rFonts w:ascii="Arial" w:hAnsi="Arial" w:cs="Arial"/>
        </w:rPr>
      </w:pPr>
      <w:r w:rsidRPr="00474147">
        <w:rPr>
          <w:rFonts w:ascii="Arial" w:hAnsi="Arial" w:cs="Arial"/>
          <w:b/>
        </w:rPr>
        <w:t>HW</w:t>
      </w:r>
      <w:r>
        <w:rPr>
          <w:rFonts w:ascii="Arial" w:hAnsi="Arial" w:cs="Arial"/>
        </w:rPr>
        <w:t>:  weapon can attack armored vehicles</w:t>
      </w:r>
    </w:p>
    <w:p w:rsidR="00C52031" w:rsidRDefault="00C52031">
      <w:pPr>
        <w:rPr>
          <w:rFonts w:ascii="Arial" w:hAnsi="Arial" w:cs="Arial"/>
        </w:rPr>
      </w:pPr>
    </w:p>
    <w:p w:rsidR="00C52031" w:rsidRDefault="00C52031">
      <w:pPr>
        <w:rPr>
          <w:rFonts w:ascii="Arial" w:hAnsi="Arial" w:cs="Arial"/>
        </w:rPr>
      </w:pPr>
    </w:p>
    <w:p w:rsidR="00C52031" w:rsidRPr="002C16C3" w:rsidRDefault="00C52031">
      <w:pPr>
        <w:rPr>
          <w:rFonts w:ascii="Arial" w:hAnsi="Arial" w:cs="Arial"/>
          <w:b/>
        </w:rPr>
      </w:pPr>
      <w:r w:rsidRPr="002C16C3">
        <w:rPr>
          <w:rFonts w:ascii="Arial" w:hAnsi="Arial" w:cs="Arial"/>
          <w:b/>
        </w:rPr>
        <w:t>STANDARD ITEMS:</w:t>
      </w:r>
    </w:p>
    <w:p w:rsidR="00C52031" w:rsidRDefault="00C52031">
      <w:pPr>
        <w:rPr>
          <w:rFonts w:ascii="Arial" w:hAnsi="Arial" w:cs="Arial"/>
        </w:rPr>
      </w:pPr>
    </w:p>
    <w:p w:rsidR="00C52031" w:rsidRDefault="00C52031">
      <w:pPr>
        <w:rPr>
          <w:rFonts w:ascii="Arial" w:hAnsi="Arial" w:cs="Arial"/>
        </w:rPr>
      </w:pPr>
      <w:r>
        <w:rPr>
          <w:rFonts w:ascii="Arial" w:hAnsi="Arial" w:cs="Arial"/>
        </w:rPr>
        <w:t>Each player can be assumed to have whatever clothes they need at home.  If not declared otherwise, assume the character is wearing a suit, tie, hat and dress shoes (or a dress, hat</w:t>
      </w:r>
      <w:r w:rsidR="002C16C3">
        <w:rPr>
          <w:rFonts w:ascii="Arial" w:hAnsi="Arial" w:cs="Arial"/>
        </w:rPr>
        <w:t>, handbag</w:t>
      </w:r>
      <w:r>
        <w:rPr>
          <w:rFonts w:ascii="Arial" w:hAnsi="Arial" w:cs="Arial"/>
        </w:rPr>
        <w:t xml:space="preserve"> and dress shoes)</w:t>
      </w:r>
    </w:p>
    <w:p w:rsidR="00E14D3F" w:rsidRPr="00126894" w:rsidRDefault="00E14D3F">
      <w:pPr>
        <w:rPr>
          <w:rFonts w:ascii="Arial" w:hAnsi="Arial" w:cs="Arial"/>
        </w:rPr>
      </w:pPr>
    </w:p>
    <w:p w:rsidR="00126894" w:rsidRPr="00126894" w:rsidRDefault="002C16C3">
      <w:pPr>
        <w:rPr>
          <w:rFonts w:ascii="Arial" w:hAnsi="Arial" w:cs="Arial"/>
        </w:rPr>
      </w:pPr>
      <w:r>
        <w:rPr>
          <w:rFonts w:ascii="Arial" w:hAnsi="Arial" w:cs="Arial"/>
        </w:rPr>
        <w:t>Each play</w:t>
      </w:r>
      <w:r w:rsidR="00F86C43">
        <w:rPr>
          <w:rFonts w:ascii="Arial" w:hAnsi="Arial" w:cs="Arial"/>
        </w:rPr>
        <w:t>er will be assumed to have 20-80</w:t>
      </w:r>
      <w:r>
        <w:rPr>
          <w:rFonts w:ascii="Arial" w:hAnsi="Arial" w:cs="Arial"/>
        </w:rPr>
        <w:t xml:space="preserve"> dollars, a pack of </w:t>
      </w:r>
      <w:r w:rsidR="00F86C43">
        <w:rPr>
          <w:rFonts w:ascii="Arial" w:hAnsi="Arial" w:cs="Arial"/>
        </w:rPr>
        <w:t>matches and 1-2 packs of smokes, and a small notebook and pen/pencil.</w:t>
      </w: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</w:p>
    <w:p w:rsidR="00126894" w:rsidRPr="00126894" w:rsidRDefault="00126894">
      <w:pPr>
        <w:rPr>
          <w:rFonts w:ascii="Arial" w:hAnsi="Arial" w:cs="Arial"/>
        </w:rPr>
      </w:pPr>
      <w:r w:rsidRPr="00126894">
        <w:rPr>
          <w:rFonts w:ascii="Arial" w:hAnsi="Arial" w:cs="Arial"/>
        </w:rPr>
        <w:br w:type="page"/>
      </w:r>
    </w:p>
    <w:p w:rsidR="00126894" w:rsidRPr="00BB6A83" w:rsidRDefault="00BB6A83">
      <w:pPr>
        <w:rPr>
          <w:rFonts w:ascii="Arial" w:hAnsi="Arial" w:cs="Arial"/>
          <w:b/>
          <w:sz w:val="32"/>
          <w:szCs w:val="32"/>
        </w:rPr>
      </w:pPr>
      <w:r w:rsidRPr="00BB6A83">
        <w:rPr>
          <w:rFonts w:ascii="Arial" w:hAnsi="Arial" w:cs="Arial"/>
          <w:b/>
          <w:sz w:val="32"/>
          <w:szCs w:val="32"/>
        </w:rPr>
        <w:lastRenderedPageBreak/>
        <w:t>SECTION 1:  ARMOR AND PROTECTIVE DEVICES</w:t>
      </w:r>
    </w:p>
    <w:p w:rsidR="00126894" w:rsidRPr="00126894" w:rsidRDefault="0012689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26894" w:rsidRPr="00126894" w:rsidTr="00126894">
        <w:tc>
          <w:tcPr>
            <w:tcW w:w="4675" w:type="dxa"/>
          </w:tcPr>
          <w:p w:rsidR="00126894" w:rsidRDefault="00126894">
            <w:pPr>
              <w:rPr>
                <w:rFonts w:ascii="Arial" w:hAnsi="Arial" w:cs="Arial"/>
              </w:rPr>
            </w:pPr>
          </w:p>
          <w:p w:rsidR="00126894" w:rsidRPr="00126894" w:rsidRDefault="0012689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26894">
              <w:rPr>
                <w:rFonts w:ascii="Arial" w:hAnsi="Arial" w:cs="Arial"/>
                <w:b/>
                <w:sz w:val="28"/>
                <w:szCs w:val="28"/>
              </w:rPr>
              <w:t>Bullet Proof Vest</w:t>
            </w:r>
            <w:r w:rsidR="00E879D3">
              <w:rPr>
                <w:rFonts w:ascii="Arial" w:hAnsi="Arial" w:cs="Arial"/>
                <w:b/>
                <w:sz w:val="28"/>
                <w:szCs w:val="28"/>
              </w:rPr>
              <w:t xml:space="preserve"> (</w:t>
            </w:r>
            <w:r w:rsidR="00F719CC">
              <w:rPr>
                <w:rFonts w:ascii="Arial" w:hAnsi="Arial" w:cs="Arial"/>
                <w:b/>
                <w:sz w:val="28"/>
                <w:szCs w:val="28"/>
              </w:rPr>
              <w:t>quality</w:t>
            </w:r>
            <w:r w:rsidR="00E879D3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  <w:p w:rsidR="00126894" w:rsidRDefault="00126894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</w:t>
            </w:r>
            <w:r w:rsidR="00F719CC">
              <w:rPr>
                <w:rFonts w:ascii="Arial" w:hAnsi="Arial" w:cs="Arial"/>
              </w:rPr>
              <w:t>0</w:t>
            </w:r>
          </w:p>
          <w:p w:rsidR="00126894" w:rsidRDefault="00126894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Armor</w:t>
            </w:r>
            <w:r>
              <w:rPr>
                <w:rFonts w:ascii="Arial" w:hAnsi="Arial" w:cs="Arial"/>
              </w:rPr>
              <w:t>:  +2</w:t>
            </w:r>
          </w:p>
          <w:p w:rsidR="00126894" w:rsidRDefault="00126894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Armor vs. Bullets</w:t>
            </w:r>
            <w:r>
              <w:rPr>
                <w:rFonts w:ascii="Arial" w:hAnsi="Arial" w:cs="Arial"/>
              </w:rPr>
              <w:t>:  +4</w:t>
            </w:r>
          </w:p>
          <w:p w:rsidR="00126894" w:rsidRDefault="00126894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Coverage</w:t>
            </w:r>
            <w:r>
              <w:rPr>
                <w:rFonts w:ascii="Arial" w:hAnsi="Arial" w:cs="Arial"/>
              </w:rPr>
              <w:t>:   Torso</w:t>
            </w:r>
          </w:p>
          <w:p w:rsidR="00E879D3" w:rsidRDefault="00E879D3">
            <w:pPr>
              <w:rPr>
                <w:rFonts w:ascii="Arial" w:hAnsi="Arial" w:cs="Arial"/>
              </w:rPr>
            </w:pPr>
            <w:r w:rsidRPr="00E879D3">
              <w:rPr>
                <w:rFonts w:ascii="Arial" w:hAnsi="Arial" w:cs="Arial"/>
                <w:b/>
              </w:rPr>
              <w:t>Material</w:t>
            </w:r>
            <w:r>
              <w:rPr>
                <w:rFonts w:ascii="Arial" w:hAnsi="Arial" w:cs="Arial"/>
              </w:rPr>
              <w:t>: silk (expensive)</w:t>
            </w:r>
          </w:p>
          <w:p w:rsidR="00126894" w:rsidRDefault="00126894">
            <w:pPr>
              <w:rPr>
                <w:rFonts w:ascii="Arial" w:hAnsi="Arial" w:cs="Arial"/>
              </w:rPr>
            </w:pPr>
          </w:p>
          <w:p w:rsidR="00126894" w:rsidRPr="00126894" w:rsidRDefault="001268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13953" cy="1762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llet Proof Vest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2" cy="176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894" w:rsidRPr="00126894" w:rsidRDefault="00126894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126894" w:rsidRDefault="00126894">
            <w:pPr>
              <w:rPr>
                <w:rFonts w:ascii="Arial" w:hAnsi="Arial" w:cs="Arial"/>
              </w:rPr>
            </w:pPr>
          </w:p>
          <w:p w:rsidR="00E879D3" w:rsidRPr="00E879D3" w:rsidRDefault="00E879D3" w:rsidP="00E879D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879D3">
              <w:rPr>
                <w:rFonts w:ascii="Arial" w:hAnsi="Arial" w:cs="Arial"/>
                <w:b/>
                <w:sz w:val="28"/>
                <w:szCs w:val="28"/>
              </w:rPr>
              <w:t>Flak Jacket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(military)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15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Armor</w:t>
            </w:r>
            <w:r>
              <w:rPr>
                <w:rFonts w:ascii="Arial" w:hAnsi="Arial" w:cs="Arial"/>
              </w:rPr>
              <w:t>:  +2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Armor vs. Bullets</w:t>
            </w:r>
            <w:r>
              <w:rPr>
                <w:rFonts w:ascii="Arial" w:hAnsi="Arial" w:cs="Arial"/>
              </w:rPr>
              <w:t>:  +</w:t>
            </w:r>
            <w:r w:rsidR="00F719CC">
              <w:rPr>
                <w:rFonts w:ascii="Arial" w:hAnsi="Arial" w:cs="Arial"/>
              </w:rPr>
              <w:t>4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Coverage</w:t>
            </w:r>
            <w:r>
              <w:rPr>
                <w:rFonts w:ascii="Arial" w:hAnsi="Arial" w:cs="Arial"/>
              </w:rPr>
              <w:t>:   Torso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E879D3">
              <w:rPr>
                <w:rFonts w:ascii="Arial" w:hAnsi="Arial" w:cs="Arial"/>
                <w:b/>
              </w:rPr>
              <w:t>Material</w:t>
            </w:r>
            <w:r>
              <w:rPr>
                <w:rFonts w:ascii="Arial" w:hAnsi="Arial" w:cs="Arial"/>
              </w:rPr>
              <w:t>: Canvas and Steel plates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</w:p>
          <w:p w:rsidR="00E879D3" w:rsidRDefault="00E879D3" w:rsidP="00E879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92154" cy="169545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lak Jacke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87" cy="170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9D3" w:rsidRDefault="00E879D3">
            <w:pPr>
              <w:rPr>
                <w:rFonts w:ascii="Arial" w:hAnsi="Arial" w:cs="Arial"/>
              </w:rPr>
            </w:pPr>
          </w:p>
          <w:p w:rsidR="00E879D3" w:rsidRDefault="00E879D3">
            <w:pPr>
              <w:rPr>
                <w:rFonts w:ascii="Arial" w:hAnsi="Arial" w:cs="Arial"/>
              </w:rPr>
            </w:pPr>
          </w:p>
          <w:p w:rsidR="00E879D3" w:rsidRDefault="00E879D3">
            <w:pPr>
              <w:rPr>
                <w:rFonts w:ascii="Arial" w:hAnsi="Arial" w:cs="Arial"/>
              </w:rPr>
            </w:pPr>
          </w:p>
          <w:p w:rsidR="00E879D3" w:rsidRPr="00126894" w:rsidRDefault="00E879D3">
            <w:pPr>
              <w:rPr>
                <w:rFonts w:ascii="Arial" w:hAnsi="Arial" w:cs="Arial"/>
              </w:rPr>
            </w:pPr>
          </w:p>
        </w:tc>
      </w:tr>
      <w:tr w:rsidR="00126894" w:rsidRPr="00126894" w:rsidTr="00126894">
        <w:tc>
          <w:tcPr>
            <w:tcW w:w="4675" w:type="dxa"/>
          </w:tcPr>
          <w:p w:rsidR="00E879D3" w:rsidRDefault="00E879D3">
            <w:pPr>
              <w:rPr>
                <w:rFonts w:ascii="Arial" w:hAnsi="Arial" w:cs="Arial"/>
              </w:rPr>
            </w:pPr>
          </w:p>
          <w:p w:rsidR="00E879D3" w:rsidRPr="00126894" w:rsidRDefault="00E879D3" w:rsidP="00E879D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Steel Armor (German)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20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Armor</w:t>
            </w:r>
            <w:r>
              <w:rPr>
                <w:rFonts w:ascii="Arial" w:hAnsi="Arial" w:cs="Arial"/>
              </w:rPr>
              <w:t>:  +3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Armor vs. Bullets</w:t>
            </w:r>
            <w:r>
              <w:rPr>
                <w:rFonts w:ascii="Arial" w:hAnsi="Arial" w:cs="Arial"/>
              </w:rPr>
              <w:t>:  +4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Coverage</w:t>
            </w:r>
            <w:r>
              <w:rPr>
                <w:rFonts w:ascii="Arial" w:hAnsi="Arial" w:cs="Arial"/>
              </w:rPr>
              <w:t>:   Torso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E879D3">
              <w:rPr>
                <w:rFonts w:ascii="Arial" w:hAnsi="Arial" w:cs="Arial"/>
                <w:b/>
              </w:rPr>
              <w:t>Material</w:t>
            </w:r>
            <w:r>
              <w:rPr>
                <w:rFonts w:ascii="Arial" w:hAnsi="Arial" w:cs="Arial"/>
              </w:rPr>
              <w:t>: steel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</w:p>
          <w:p w:rsidR="00E879D3" w:rsidRDefault="00E879D3" w:rsidP="00E879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71600" cy="2396266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rman Armor Plat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47" cy="241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9D3" w:rsidRPr="00126894" w:rsidRDefault="00E879D3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126894" w:rsidRDefault="00126894">
            <w:pPr>
              <w:rPr>
                <w:rFonts w:ascii="Arial" w:hAnsi="Arial" w:cs="Arial"/>
              </w:rPr>
            </w:pPr>
          </w:p>
          <w:p w:rsidR="00E879D3" w:rsidRPr="00126894" w:rsidRDefault="00E879D3" w:rsidP="00E879D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Steel Helmet  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5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Armor</w:t>
            </w:r>
            <w:r>
              <w:rPr>
                <w:rFonts w:ascii="Arial" w:hAnsi="Arial" w:cs="Arial"/>
              </w:rPr>
              <w:t>:  +4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Coverage</w:t>
            </w:r>
            <w:r>
              <w:rPr>
                <w:rFonts w:ascii="Arial" w:hAnsi="Arial" w:cs="Arial"/>
              </w:rPr>
              <w:t>:   Head (50%)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  <w:r w:rsidRPr="00E879D3">
              <w:rPr>
                <w:rFonts w:ascii="Arial" w:hAnsi="Arial" w:cs="Arial"/>
                <w:b/>
              </w:rPr>
              <w:t>Material</w:t>
            </w:r>
            <w:r>
              <w:rPr>
                <w:rFonts w:ascii="Arial" w:hAnsi="Arial" w:cs="Arial"/>
              </w:rPr>
              <w:t>: steel</w:t>
            </w:r>
          </w:p>
          <w:p w:rsidR="00E879D3" w:rsidRDefault="00E879D3" w:rsidP="00E879D3">
            <w:pPr>
              <w:rPr>
                <w:rFonts w:ascii="Arial" w:hAnsi="Arial" w:cs="Arial"/>
              </w:rPr>
            </w:pPr>
          </w:p>
          <w:p w:rsidR="00E879D3" w:rsidRDefault="00E879D3" w:rsidP="00E879D3">
            <w:pPr>
              <w:rPr>
                <w:rFonts w:ascii="Arial" w:hAnsi="Arial" w:cs="Arial"/>
              </w:rPr>
            </w:pPr>
          </w:p>
          <w:p w:rsidR="00E879D3" w:rsidRDefault="00E879D3" w:rsidP="00E879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33600" cy="2133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w1 helm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9D3" w:rsidRPr="00126894" w:rsidRDefault="00E879D3">
            <w:pPr>
              <w:rPr>
                <w:rFonts w:ascii="Arial" w:hAnsi="Arial" w:cs="Arial"/>
              </w:rPr>
            </w:pPr>
          </w:p>
        </w:tc>
      </w:tr>
    </w:tbl>
    <w:p w:rsidR="00126894" w:rsidRDefault="00126894">
      <w:pPr>
        <w:rPr>
          <w:rFonts w:ascii="Arial" w:hAnsi="Arial" w:cs="Arial"/>
        </w:rPr>
      </w:pPr>
    </w:p>
    <w:p w:rsidR="00E14D3F" w:rsidRDefault="00E14D3F">
      <w:pPr>
        <w:rPr>
          <w:rFonts w:ascii="Arial" w:hAnsi="Arial" w:cs="Arial"/>
        </w:rPr>
      </w:pPr>
    </w:p>
    <w:p w:rsidR="00E14D3F" w:rsidRDefault="00E14D3F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14D3F" w:rsidTr="00E14D3F">
        <w:tc>
          <w:tcPr>
            <w:tcW w:w="4675" w:type="dxa"/>
          </w:tcPr>
          <w:p w:rsidR="00E14D3F" w:rsidRDefault="00E14D3F">
            <w:pPr>
              <w:rPr>
                <w:rFonts w:ascii="Arial" w:hAnsi="Arial" w:cs="Arial"/>
              </w:rPr>
            </w:pPr>
          </w:p>
          <w:p w:rsidR="00E14D3F" w:rsidRPr="00126894" w:rsidRDefault="00E14D3F" w:rsidP="00E14D3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Brewster Body Shield</w:t>
            </w:r>
          </w:p>
          <w:p w:rsidR="00E14D3F" w:rsidRDefault="00E14D3F" w:rsidP="00E14D3F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40</w:t>
            </w:r>
          </w:p>
          <w:p w:rsidR="00E14D3F" w:rsidRDefault="00E14D3F" w:rsidP="00E14D3F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Armor</w:t>
            </w:r>
            <w:r>
              <w:rPr>
                <w:rFonts w:ascii="Arial" w:hAnsi="Arial" w:cs="Arial"/>
              </w:rPr>
              <w:t>:  +6</w:t>
            </w:r>
          </w:p>
          <w:p w:rsidR="00E14D3F" w:rsidRDefault="00E14D3F" w:rsidP="00E14D3F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Coverage</w:t>
            </w:r>
            <w:r>
              <w:rPr>
                <w:rFonts w:ascii="Arial" w:hAnsi="Arial" w:cs="Arial"/>
              </w:rPr>
              <w:t>:   Torso and Head</w:t>
            </w:r>
          </w:p>
          <w:p w:rsidR="00E14D3F" w:rsidRDefault="00E14D3F" w:rsidP="00E14D3F">
            <w:pPr>
              <w:rPr>
                <w:rFonts w:ascii="Arial" w:hAnsi="Arial" w:cs="Arial"/>
              </w:rPr>
            </w:pPr>
            <w:r w:rsidRPr="00E879D3">
              <w:rPr>
                <w:rFonts w:ascii="Arial" w:hAnsi="Arial" w:cs="Arial"/>
                <w:b/>
              </w:rPr>
              <w:t>Material</w:t>
            </w:r>
            <w:r>
              <w:rPr>
                <w:rFonts w:ascii="Arial" w:hAnsi="Arial" w:cs="Arial"/>
              </w:rPr>
              <w:t>: steel</w:t>
            </w:r>
          </w:p>
          <w:p w:rsidR="00E14D3F" w:rsidRDefault="00E14D3F" w:rsidP="00E14D3F">
            <w:pPr>
              <w:rPr>
                <w:rFonts w:ascii="Arial" w:hAnsi="Arial" w:cs="Arial"/>
              </w:rPr>
            </w:pPr>
          </w:p>
          <w:p w:rsidR="00E14D3F" w:rsidRDefault="00E14D3F" w:rsidP="00E14D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03044" cy="2209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rewster Body Shield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17" cy="221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D3F" w:rsidRDefault="00E14D3F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E14D3F" w:rsidRDefault="00E14D3F">
            <w:pPr>
              <w:rPr>
                <w:rFonts w:ascii="Arial" w:hAnsi="Arial" w:cs="Arial"/>
              </w:rPr>
            </w:pPr>
          </w:p>
          <w:p w:rsidR="00F719CC" w:rsidRPr="00126894" w:rsidRDefault="00F719CC" w:rsidP="00F719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26894">
              <w:rPr>
                <w:rFonts w:ascii="Arial" w:hAnsi="Arial" w:cs="Arial"/>
                <w:b/>
                <w:sz w:val="28"/>
                <w:szCs w:val="28"/>
              </w:rPr>
              <w:t>Bullet Proof Vest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(ordinary)</w:t>
            </w:r>
          </w:p>
          <w:p w:rsidR="00F719CC" w:rsidRDefault="00F719CC" w:rsidP="00F719C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12</w:t>
            </w:r>
          </w:p>
          <w:p w:rsidR="00F719CC" w:rsidRDefault="00F719CC" w:rsidP="00F719C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Armor</w:t>
            </w:r>
            <w:r>
              <w:rPr>
                <w:rFonts w:ascii="Arial" w:hAnsi="Arial" w:cs="Arial"/>
              </w:rPr>
              <w:t>:  +1</w:t>
            </w:r>
          </w:p>
          <w:p w:rsidR="00F719CC" w:rsidRDefault="00F719CC" w:rsidP="00F719C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Armor vs. Bullets</w:t>
            </w:r>
            <w:r>
              <w:rPr>
                <w:rFonts w:ascii="Arial" w:hAnsi="Arial" w:cs="Arial"/>
              </w:rPr>
              <w:t>:  +</w:t>
            </w:r>
            <w:r w:rsidR="00830C5F">
              <w:rPr>
                <w:rFonts w:ascii="Arial" w:hAnsi="Arial" w:cs="Arial"/>
              </w:rPr>
              <w:t>3</w:t>
            </w:r>
          </w:p>
          <w:p w:rsidR="00F719CC" w:rsidRDefault="00F719CC" w:rsidP="00F719C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Coverage</w:t>
            </w:r>
            <w:r>
              <w:rPr>
                <w:rFonts w:ascii="Arial" w:hAnsi="Arial" w:cs="Arial"/>
              </w:rPr>
              <w:t>:   Torso</w:t>
            </w:r>
          </w:p>
          <w:p w:rsidR="00F719CC" w:rsidRDefault="00F719CC" w:rsidP="00F719CC">
            <w:pPr>
              <w:rPr>
                <w:rFonts w:ascii="Arial" w:hAnsi="Arial" w:cs="Arial"/>
              </w:rPr>
            </w:pPr>
            <w:r w:rsidRPr="00E879D3">
              <w:rPr>
                <w:rFonts w:ascii="Arial" w:hAnsi="Arial" w:cs="Arial"/>
                <w:b/>
              </w:rPr>
              <w:t>Material</w:t>
            </w:r>
            <w:r>
              <w:rPr>
                <w:rFonts w:ascii="Arial" w:hAnsi="Arial" w:cs="Arial"/>
              </w:rPr>
              <w:t>: canvas, cotton</w:t>
            </w:r>
          </w:p>
          <w:p w:rsidR="00F719CC" w:rsidRDefault="00F719CC" w:rsidP="00F719CC">
            <w:pPr>
              <w:rPr>
                <w:rFonts w:ascii="Arial" w:hAnsi="Arial" w:cs="Arial"/>
              </w:rPr>
            </w:pPr>
          </w:p>
          <w:p w:rsidR="00F719CC" w:rsidRDefault="00F719CC" w:rsidP="00F719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47850" cy="24669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tton bullet ves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9CC" w:rsidRDefault="00F719CC">
            <w:pPr>
              <w:rPr>
                <w:rFonts w:ascii="Arial" w:hAnsi="Arial" w:cs="Arial"/>
              </w:rPr>
            </w:pPr>
          </w:p>
          <w:p w:rsidR="00E14D3F" w:rsidRDefault="00E14D3F">
            <w:pPr>
              <w:rPr>
                <w:rFonts w:ascii="Arial" w:hAnsi="Arial" w:cs="Arial"/>
              </w:rPr>
            </w:pPr>
          </w:p>
          <w:p w:rsidR="00E14D3F" w:rsidRDefault="00E14D3F">
            <w:pPr>
              <w:rPr>
                <w:rFonts w:ascii="Arial" w:hAnsi="Arial" w:cs="Arial"/>
              </w:rPr>
            </w:pPr>
          </w:p>
        </w:tc>
      </w:tr>
      <w:tr w:rsidR="00E14D3F" w:rsidTr="00E14D3F">
        <w:tc>
          <w:tcPr>
            <w:tcW w:w="4675" w:type="dxa"/>
          </w:tcPr>
          <w:p w:rsidR="00E14D3F" w:rsidRDefault="00E14D3F">
            <w:pPr>
              <w:rPr>
                <w:rFonts w:ascii="Arial" w:hAnsi="Arial" w:cs="Arial"/>
              </w:rPr>
            </w:pPr>
          </w:p>
          <w:p w:rsidR="00830C5F" w:rsidRDefault="00830C5F">
            <w:pPr>
              <w:rPr>
                <w:rFonts w:ascii="Arial" w:hAnsi="Arial" w:cs="Arial"/>
              </w:rPr>
            </w:pPr>
          </w:p>
          <w:p w:rsidR="00BB6A83" w:rsidRPr="00126894" w:rsidRDefault="00BB6A83" w:rsidP="00BB6A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Gas Mask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2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FF1259" wp14:editId="256F9CF3">
                  <wp:extent cx="2124075" cy="2152650"/>
                  <wp:effectExtent l="0" t="0" r="952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as Mask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</w:t>
            </w:r>
          </w:p>
          <w:p w:rsidR="00830C5F" w:rsidRDefault="00830C5F" w:rsidP="00BB6A83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E14D3F" w:rsidRDefault="00E14D3F">
            <w:pPr>
              <w:rPr>
                <w:rFonts w:ascii="Arial" w:hAnsi="Arial" w:cs="Arial"/>
              </w:rPr>
            </w:pPr>
          </w:p>
          <w:p w:rsidR="00830C5F" w:rsidRDefault="00830C5F">
            <w:pPr>
              <w:rPr>
                <w:rFonts w:ascii="Arial" w:hAnsi="Arial" w:cs="Arial"/>
              </w:rPr>
            </w:pPr>
          </w:p>
          <w:p w:rsidR="00BB6A83" w:rsidRDefault="00BB6A83" w:rsidP="00BB6A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Fire Proof Suit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10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 w:rsidRPr="00E07F15">
              <w:rPr>
                <w:rFonts w:ascii="Arial" w:hAnsi="Arial" w:cs="Arial"/>
                <w:b/>
              </w:rPr>
              <w:t>Armor:</w:t>
            </w:r>
            <w:r>
              <w:rPr>
                <w:rFonts w:ascii="Arial" w:hAnsi="Arial" w:cs="Arial"/>
              </w:rPr>
              <w:t xml:space="preserve">  +6 vs. Fire attacks only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</w:p>
          <w:p w:rsidR="00BB6A83" w:rsidRDefault="00BB6A83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B8DB01C" wp14:editId="55A9D9D8">
                  <wp:extent cx="2152650" cy="2124075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fire suit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830C5F" w:rsidRDefault="00830C5F" w:rsidP="00BB6A83">
            <w:pPr>
              <w:rPr>
                <w:rFonts w:ascii="Arial" w:hAnsi="Arial" w:cs="Arial"/>
              </w:rPr>
            </w:pPr>
          </w:p>
        </w:tc>
      </w:tr>
    </w:tbl>
    <w:p w:rsidR="00E14D3F" w:rsidRPr="00440407" w:rsidRDefault="00BB6A83">
      <w:pPr>
        <w:rPr>
          <w:rFonts w:ascii="Arial" w:hAnsi="Arial" w:cs="Arial"/>
          <w:b/>
          <w:sz w:val="32"/>
          <w:szCs w:val="32"/>
        </w:rPr>
      </w:pPr>
      <w:r w:rsidRPr="00440407">
        <w:rPr>
          <w:rFonts w:ascii="Arial" w:hAnsi="Arial" w:cs="Arial"/>
          <w:b/>
          <w:sz w:val="32"/>
          <w:szCs w:val="32"/>
        </w:rPr>
        <w:lastRenderedPageBreak/>
        <w:t>SECTION TWO:  GRENADES, EXPLOSIVES, AND SPECIAL WEAPONS</w:t>
      </w:r>
    </w:p>
    <w:p w:rsidR="00161492" w:rsidRDefault="00161492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61492" w:rsidTr="00161492">
        <w:tc>
          <w:tcPr>
            <w:tcW w:w="4675" w:type="dxa"/>
          </w:tcPr>
          <w:p w:rsidR="001F3F50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F3F50" w:rsidRPr="00126894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Hand Grenade (US)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5/10/20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Medium Burst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3d6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Pr="00830C5F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F01B8A3" wp14:editId="00153AEE">
                  <wp:extent cx="1381125" cy="1884660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nd Grenad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27" cy="189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61492" w:rsidRDefault="00161492">
            <w:pPr>
              <w:rPr>
                <w:rFonts w:ascii="Arial" w:hAnsi="Arial" w:cs="Arial"/>
              </w:rPr>
            </w:pPr>
          </w:p>
          <w:p w:rsidR="00161492" w:rsidRDefault="00161492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161492" w:rsidRDefault="00161492">
            <w:pPr>
              <w:rPr>
                <w:rFonts w:ascii="Arial" w:hAnsi="Arial" w:cs="Arial"/>
              </w:rPr>
            </w:pPr>
          </w:p>
          <w:p w:rsidR="001F3F50" w:rsidRPr="00126894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Potato Masher Grenade (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Ger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5/10/20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Medium Burst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3d6-2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Pr="00830C5F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62646EA" wp14:editId="357B7146">
                  <wp:extent cx="1838325" cy="18383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otato Mashe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492" w:rsidRDefault="00161492" w:rsidP="001F3F50">
            <w:pPr>
              <w:rPr>
                <w:rFonts w:ascii="Arial" w:hAnsi="Arial" w:cs="Arial"/>
              </w:rPr>
            </w:pPr>
          </w:p>
        </w:tc>
      </w:tr>
      <w:tr w:rsidR="00161492" w:rsidTr="00161492">
        <w:tc>
          <w:tcPr>
            <w:tcW w:w="4675" w:type="dxa"/>
          </w:tcPr>
          <w:p w:rsidR="00161492" w:rsidRDefault="00161492">
            <w:pPr>
              <w:rPr>
                <w:rFonts w:ascii="Arial" w:hAnsi="Arial" w:cs="Arial"/>
              </w:rPr>
            </w:pPr>
          </w:p>
          <w:p w:rsidR="001937B7" w:rsidRPr="00126894" w:rsidRDefault="001937B7" w:rsidP="001937B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M10 Anti-tank Grenade (US)</w:t>
            </w:r>
          </w:p>
          <w:p w:rsidR="001937B7" w:rsidRDefault="001937B7" w:rsidP="001937B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4</w:t>
            </w:r>
          </w:p>
          <w:p w:rsidR="001937B7" w:rsidRDefault="001937B7" w:rsidP="001937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4/8/16</w:t>
            </w:r>
          </w:p>
          <w:p w:rsidR="001937B7" w:rsidRDefault="001937B7" w:rsidP="001937B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Small Burst</w:t>
            </w:r>
          </w:p>
          <w:p w:rsidR="001937B7" w:rsidRDefault="001937B7" w:rsidP="001937B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3d6  </w:t>
            </w:r>
            <w:r w:rsidRPr="001937B7">
              <w:rPr>
                <w:rFonts w:ascii="Arial" w:hAnsi="Arial" w:cs="Arial"/>
                <w:b/>
              </w:rPr>
              <w:t>AP</w:t>
            </w:r>
            <w:r>
              <w:rPr>
                <w:rFonts w:ascii="Arial" w:hAnsi="Arial" w:cs="Arial"/>
              </w:rPr>
              <w:t xml:space="preserve"> 4  HW</w:t>
            </w:r>
          </w:p>
          <w:p w:rsidR="001937B7" w:rsidRDefault="001937B7" w:rsidP="001937B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937B7" w:rsidRDefault="004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53447" cy="18478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10 grenad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33" cy="1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61492" w:rsidRDefault="00161492">
            <w:pPr>
              <w:rPr>
                <w:rFonts w:ascii="Arial" w:hAnsi="Arial" w:cs="Arial"/>
              </w:rPr>
            </w:pPr>
          </w:p>
          <w:p w:rsidR="00474147" w:rsidRPr="00126894" w:rsidRDefault="00474147" w:rsidP="0047414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Satchel Charge</w:t>
            </w:r>
          </w:p>
          <w:p w:rsidR="00474147" w:rsidRDefault="00474147" w:rsidP="0047414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6</w:t>
            </w:r>
          </w:p>
          <w:p w:rsidR="00474147" w:rsidRDefault="00474147" w:rsidP="004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3/6/12</w:t>
            </w:r>
          </w:p>
          <w:p w:rsidR="00474147" w:rsidRDefault="00474147" w:rsidP="0047414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Large Burst</w:t>
            </w:r>
          </w:p>
          <w:p w:rsidR="00474147" w:rsidRDefault="00474147" w:rsidP="0047414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4d6  HW  </w:t>
            </w:r>
            <w:r w:rsidRPr="00474147">
              <w:rPr>
                <w:rFonts w:ascii="Arial" w:hAnsi="Arial" w:cs="Arial"/>
                <w:b/>
              </w:rPr>
              <w:t>AP</w:t>
            </w:r>
            <w:r>
              <w:rPr>
                <w:rFonts w:ascii="Arial" w:hAnsi="Arial" w:cs="Arial"/>
              </w:rPr>
              <w:t xml:space="preserve"> 2</w:t>
            </w:r>
          </w:p>
          <w:p w:rsidR="00474147" w:rsidRDefault="00474147" w:rsidP="00474147">
            <w:pPr>
              <w:rPr>
                <w:rFonts w:ascii="Arial" w:hAnsi="Arial" w:cs="Arial"/>
              </w:rPr>
            </w:pPr>
          </w:p>
          <w:p w:rsidR="00474147" w:rsidRDefault="00474147" w:rsidP="004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47850" cy="2011148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atchel charg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648" cy="201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147" w:rsidRDefault="00474147">
            <w:pPr>
              <w:rPr>
                <w:rFonts w:ascii="Arial" w:hAnsi="Arial" w:cs="Arial"/>
              </w:rPr>
            </w:pPr>
          </w:p>
        </w:tc>
      </w:tr>
    </w:tbl>
    <w:p w:rsidR="00161492" w:rsidRDefault="00161492">
      <w:pPr>
        <w:rPr>
          <w:rFonts w:ascii="Arial" w:hAnsi="Arial" w:cs="Arial"/>
        </w:rPr>
      </w:pPr>
    </w:p>
    <w:p w:rsidR="001F3F50" w:rsidRDefault="001F3F50">
      <w:pPr>
        <w:rPr>
          <w:rFonts w:ascii="Arial" w:hAnsi="Arial" w:cs="Arial"/>
        </w:rPr>
      </w:pPr>
    </w:p>
    <w:p w:rsidR="001F3F50" w:rsidRDefault="001F3F50">
      <w:pPr>
        <w:rPr>
          <w:rFonts w:ascii="Arial" w:hAnsi="Arial" w:cs="Arial"/>
        </w:rPr>
      </w:pPr>
    </w:p>
    <w:p w:rsidR="00474147" w:rsidRDefault="0047414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B6A83" w:rsidTr="00BB6A83">
        <w:tc>
          <w:tcPr>
            <w:tcW w:w="4675" w:type="dxa"/>
          </w:tcPr>
          <w:p w:rsidR="00BB6A83" w:rsidRDefault="00BB6A83">
            <w:pPr>
              <w:rPr>
                <w:rFonts w:ascii="Arial" w:hAnsi="Arial" w:cs="Arial"/>
              </w:rPr>
            </w:pPr>
          </w:p>
          <w:p w:rsidR="001F3F50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Tear Gas Grenade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Range</w:t>
            </w:r>
            <w:r>
              <w:rPr>
                <w:rFonts w:ascii="Arial" w:hAnsi="Arial" w:cs="Arial"/>
              </w:rPr>
              <w:t xml:space="preserve"> 5/10/20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Medium for 3 turns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0B1194">
              <w:rPr>
                <w:rFonts w:ascii="Arial" w:hAnsi="Arial" w:cs="Arial"/>
                <w:b/>
              </w:rPr>
              <w:t>Effect</w:t>
            </w:r>
            <w:r>
              <w:rPr>
                <w:rFonts w:ascii="Arial" w:hAnsi="Arial" w:cs="Arial"/>
              </w:rPr>
              <w:t xml:space="preserve">:  targets </w:t>
            </w:r>
            <w:r w:rsidR="009E0C04">
              <w:rPr>
                <w:rFonts w:ascii="Arial" w:hAnsi="Arial" w:cs="Arial"/>
              </w:rPr>
              <w:t>caught in the gas will suffer -3 for all Agility and Strength related tasks and skills for as long as they remain in the cloud and 1d4 turns after</w:t>
            </w:r>
            <w:proofErr w:type="gramStart"/>
            <w:r w:rsidR="009E0C04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.</w:t>
            </w:r>
            <w:proofErr w:type="gramEnd"/>
          </w:p>
          <w:p w:rsidR="001F3F50" w:rsidRDefault="001F3F50">
            <w:pPr>
              <w:rPr>
                <w:rFonts w:ascii="Arial" w:hAnsi="Arial" w:cs="Arial"/>
              </w:rPr>
            </w:pPr>
          </w:p>
          <w:p w:rsidR="00BB6A83" w:rsidRDefault="00FA4D46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14575" cy="1981200"/>
                  <wp:effectExtent l="0" t="0" r="952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tear gas 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A83" w:rsidRDefault="00BB6A83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BB6A83" w:rsidRDefault="00BB6A83" w:rsidP="00BB6A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E0C04" w:rsidRDefault="009E0C04" w:rsidP="009E0C0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Fire Crackers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Range</w:t>
            </w:r>
            <w:r>
              <w:rPr>
                <w:rFonts w:ascii="Arial" w:hAnsi="Arial" w:cs="Arial"/>
              </w:rPr>
              <w:t xml:space="preserve"> 5/10/20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9E0C04" w:rsidRDefault="009E0C04" w:rsidP="009E0C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Effect:  </w:t>
            </w:r>
            <w:r w:rsidRPr="00C52031">
              <w:rPr>
                <w:rFonts w:ascii="Arial" w:hAnsi="Arial" w:cs="Arial"/>
              </w:rPr>
              <w:t>distraction, induces fear of gunfire among civilians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9E0C04" w:rsidRDefault="009E0C04" w:rsidP="009E0C04">
            <w:pPr>
              <w:rPr>
                <w:rFonts w:ascii="Arial" w:hAnsi="Arial" w:cs="Arial"/>
                <w:b/>
              </w:rPr>
            </w:pPr>
          </w:p>
          <w:p w:rsidR="009E0C04" w:rsidRDefault="009E0C04" w:rsidP="009E0C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8D8871" wp14:editId="33B82820">
                  <wp:extent cx="2628900" cy="1743075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fire cracker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BB6A83" w:rsidRDefault="00BB6A83" w:rsidP="001F3F50">
            <w:pPr>
              <w:rPr>
                <w:rFonts w:ascii="Arial" w:hAnsi="Arial" w:cs="Arial"/>
              </w:rPr>
            </w:pPr>
          </w:p>
        </w:tc>
      </w:tr>
      <w:tr w:rsidR="00BB6A83" w:rsidTr="00BB6A83">
        <w:tc>
          <w:tcPr>
            <w:tcW w:w="4675" w:type="dxa"/>
          </w:tcPr>
          <w:p w:rsidR="00BB6A83" w:rsidRDefault="00BB6A83">
            <w:pPr>
              <w:rPr>
                <w:rFonts w:ascii="Arial" w:hAnsi="Arial" w:cs="Arial"/>
              </w:rPr>
            </w:pPr>
          </w:p>
          <w:p w:rsidR="00BB6A83" w:rsidRDefault="00BB6A83" w:rsidP="00BB6A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Molotov Cocktail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Range</w:t>
            </w:r>
            <w:r>
              <w:rPr>
                <w:rFonts w:ascii="Arial" w:hAnsi="Arial" w:cs="Arial"/>
              </w:rPr>
              <w:t xml:space="preserve"> 3/6/12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 check to catch fire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Medium Burst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</w:p>
          <w:p w:rsidR="00BB6A83" w:rsidRDefault="00BB6A83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E56F9DF" wp14:editId="79BCB786">
                  <wp:extent cx="2057400" cy="2219325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Molotov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A83" w:rsidRDefault="00BB6A83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BB6A83" w:rsidRDefault="00BB6A83">
            <w:pPr>
              <w:rPr>
                <w:rFonts w:ascii="Arial" w:hAnsi="Arial" w:cs="Arial"/>
              </w:rPr>
            </w:pPr>
          </w:p>
          <w:p w:rsidR="00BB6A83" w:rsidRDefault="00BB6A83" w:rsidP="00BB6A8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Smoke Grenade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Range</w:t>
            </w:r>
            <w:r>
              <w:rPr>
                <w:rFonts w:ascii="Arial" w:hAnsi="Arial" w:cs="Arial"/>
              </w:rPr>
              <w:t xml:space="preserve"> 5/10/20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Small, then Medium for 3 turns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 w:rsidRPr="000B1194">
              <w:rPr>
                <w:rFonts w:ascii="Arial" w:hAnsi="Arial" w:cs="Arial"/>
                <w:b/>
              </w:rPr>
              <w:t>Effect</w:t>
            </w:r>
            <w:r>
              <w:rPr>
                <w:rFonts w:ascii="Arial" w:hAnsi="Arial" w:cs="Arial"/>
              </w:rPr>
              <w:t>:  targets hidden by smoke are -6 to be hit by Shooting, +2 Parry, effects those looking out, into or through smoke equally.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BB6A83" w:rsidRDefault="00BB6A83" w:rsidP="00BB6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52A82F3" wp14:editId="0AEE6E4F">
                  <wp:extent cx="2143125" cy="2143125"/>
                  <wp:effectExtent l="0" t="0" r="9525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moke Grenad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A83" w:rsidRDefault="00BB6A83">
            <w:pPr>
              <w:rPr>
                <w:rFonts w:ascii="Arial" w:hAnsi="Arial" w:cs="Arial"/>
              </w:rPr>
            </w:pPr>
          </w:p>
        </w:tc>
      </w:tr>
    </w:tbl>
    <w:p w:rsidR="00474147" w:rsidRDefault="004741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F3F50" w:rsidTr="001F3F50">
        <w:tc>
          <w:tcPr>
            <w:tcW w:w="4675" w:type="dxa"/>
          </w:tcPr>
          <w:p w:rsidR="001F3F50" w:rsidRPr="00126894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Stick of Dynamite  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4/8/16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Medium Burst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2d6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D403BEA" wp14:editId="744731AF">
                  <wp:extent cx="2110648" cy="1152525"/>
                  <wp:effectExtent l="2540" t="0" r="6985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ynamit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0649" cy="11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F3F50" w:rsidRPr="00126894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Bundle of Dynamite  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8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3/6/12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Large Burst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3d6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9CF43CC" wp14:editId="5F68BBE7">
                  <wp:extent cx="2466975" cy="1847850"/>
                  <wp:effectExtent l="4763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undle of dynamit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F50" w:rsidTr="001F3F50">
        <w:tc>
          <w:tcPr>
            <w:tcW w:w="4675" w:type="dxa"/>
          </w:tcPr>
          <w:p w:rsidR="001F3F50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F3F50" w:rsidRPr="00126894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Demolition Kit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3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Plunger, fuses, blasting caps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BA2C859" wp14:editId="7EECC669">
                  <wp:extent cx="1513929" cy="233362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lunger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43" cy="233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Pr="00736435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Combine with Knowledge (Demolitions) and the appropriate amount of dynamite for destroying buildings and the like.</w:t>
            </w:r>
          </w:p>
          <w:p w:rsidR="001F3F50" w:rsidRDefault="001F3F50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1F3F50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F3F50" w:rsidRPr="00126894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Timer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Useful for bombs and other things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Pr="00736435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AFD945C" wp14:editId="4D31835C">
                  <wp:extent cx="1523227" cy="2219325"/>
                  <wp:effectExtent l="0" t="0" r="127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timer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02" cy="222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Default="001F3F50">
            <w:pPr>
              <w:rPr>
                <w:rFonts w:ascii="Arial" w:hAnsi="Arial" w:cs="Arial"/>
              </w:rPr>
            </w:pPr>
          </w:p>
        </w:tc>
      </w:tr>
    </w:tbl>
    <w:p w:rsidR="001F3F50" w:rsidRDefault="001F3F50">
      <w:pPr>
        <w:rPr>
          <w:rFonts w:ascii="Arial" w:hAnsi="Arial" w:cs="Arial"/>
        </w:rPr>
      </w:pPr>
    </w:p>
    <w:p w:rsidR="001F3F50" w:rsidRDefault="001F3F5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F3F50" w:rsidRDefault="001F3F50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F3F50" w:rsidTr="001F3F50">
        <w:tc>
          <w:tcPr>
            <w:tcW w:w="4675" w:type="dxa"/>
          </w:tcPr>
          <w:p w:rsidR="001F3F50" w:rsidRPr="00126894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Flame Thrower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70   </w:t>
            </w:r>
            <w:r w:rsidRPr="0051574C">
              <w:rPr>
                <w:rFonts w:ascii="Arial" w:hAnsi="Arial" w:cs="Arial"/>
                <w:b/>
              </w:rPr>
              <w:t xml:space="preserve">Min </w:t>
            </w:r>
            <w:proofErr w:type="spellStart"/>
            <w:r w:rsidRPr="0051574C">
              <w:rPr>
                <w:rFonts w:ascii="Arial" w:hAnsi="Arial" w:cs="Arial"/>
                <w:b/>
              </w:rPr>
              <w:t>Str</w:t>
            </w:r>
            <w:proofErr w:type="spellEnd"/>
            <w:r>
              <w:rPr>
                <w:rFonts w:ascii="Arial" w:hAnsi="Arial" w:cs="Arial"/>
              </w:rPr>
              <w:t xml:space="preserve"> d8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0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Cone Template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2d10  </w:t>
            </w:r>
            <w:r>
              <w:rPr>
                <w:rFonts w:ascii="Arial" w:hAnsi="Arial" w:cs="Arial"/>
                <w:b/>
              </w:rPr>
              <w:t>Ignores Armor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B795BE" wp14:editId="54F84E19">
                  <wp:extent cx="2228850" cy="2047875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lame Thrower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F50" w:rsidRDefault="001F3F50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1F3F50" w:rsidRPr="00126894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Sticky Bomb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6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4/8/16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Medium Burst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4d6  HW  </w:t>
            </w:r>
            <w:r w:rsidRPr="00474147">
              <w:rPr>
                <w:rFonts w:ascii="Arial" w:hAnsi="Arial" w:cs="Arial"/>
                <w:b/>
              </w:rPr>
              <w:t>AP</w:t>
            </w:r>
            <w:r>
              <w:rPr>
                <w:rFonts w:ascii="Arial" w:hAnsi="Arial" w:cs="Arial"/>
              </w:rPr>
              <w:t xml:space="preserve"> 6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 a throw check, sticks to target, and fuse activates for 1d4 turns.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5F6759" wp14:editId="6E0C9F4A">
                  <wp:extent cx="2219325" cy="1490350"/>
                  <wp:effectExtent l="254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sticky bomb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26540" cy="149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F50" w:rsidRDefault="001F3F50">
            <w:pPr>
              <w:rPr>
                <w:rFonts w:ascii="Arial" w:hAnsi="Arial" w:cs="Arial"/>
              </w:rPr>
            </w:pPr>
          </w:p>
        </w:tc>
      </w:tr>
      <w:tr w:rsidR="001F3F50" w:rsidTr="001F3F50">
        <w:tc>
          <w:tcPr>
            <w:tcW w:w="4675" w:type="dxa"/>
          </w:tcPr>
          <w:p w:rsidR="001F3F50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Nerve Gas Grenade (lethal)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Range</w:t>
            </w:r>
            <w:r>
              <w:rPr>
                <w:rFonts w:ascii="Arial" w:hAnsi="Arial" w:cs="Arial"/>
              </w:rPr>
              <w:t xml:space="preserve"> 5/10/20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Vigor check or Wound   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Small, then Medium, then Small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Stopped by Gas Mask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19B83E1" wp14:editId="161F1686">
                  <wp:extent cx="2466975" cy="184785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as Grenade 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F50" w:rsidRDefault="001F3F50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1F3F50" w:rsidRDefault="001F3F50" w:rsidP="001F3F5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Nerve Gas Grenade (paralysis)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Range</w:t>
            </w:r>
            <w:r>
              <w:rPr>
                <w:rFonts w:ascii="Arial" w:hAnsi="Arial" w:cs="Arial"/>
              </w:rPr>
              <w:t xml:space="preserve"> 5/10/20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Vigor check or unconscious 2d6 minutes   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Area of Effect:</w:t>
            </w:r>
            <w:r>
              <w:rPr>
                <w:rFonts w:ascii="Arial" w:hAnsi="Arial" w:cs="Arial"/>
              </w:rPr>
              <w:t xml:space="preserve">  Small, then Medium, then Small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Stopped by Gas Mask</w:t>
            </w: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Default="001F3F50" w:rsidP="001F3F50">
            <w:pPr>
              <w:rPr>
                <w:rFonts w:ascii="Arial" w:hAnsi="Arial" w:cs="Arial"/>
              </w:rPr>
            </w:pPr>
          </w:p>
          <w:p w:rsidR="001F3F50" w:rsidRDefault="001F3F50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F78A10E" wp14:editId="51C79F47">
                  <wp:extent cx="1943100" cy="1323975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as Grenade 2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F50" w:rsidRDefault="001F3F50">
            <w:pPr>
              <w:rPr>
                <w:rFonts w:ascii="Arial" w:hAnsi="Arial" w:cs="Arial"/>
              </w:rPr>
            </w:pPr>
          </w:p>
        </w:tc>
      </w:tr>
    </w:tbl>
    <w:p w:rsidR="001F3F50" w:rsidRDefault="001F3F5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74147" w:rsidRPr="00440407" w:rsidRDefault="009E0C04">
      <w:pPr>
        <w:rPr>
          <w:rFonts w:ascii="Arial" w:hAnsi="Arial" w:cs="Arial"/>
          <w:b/>
          <w:sz w:val="32"/>
          <w:szCs w:val="32"/>
        </w:rPr>
      </w:pPr>
      <w:r w:rsidRPr="00440407">
        <w:rPr>
          <w:rFonts w:ascii="Arial" w:hAnsi="Arial" w:cs="Arial"/>
          <w:b/>
          <w:sz w:val="32"/>
          <w:szCs w:val="32"/>
        </w:rPr>
        <w:lastRenderedPageBreak/>
        <w:t>SECTION 3: MELEE WEAPON, BOWS ETC.</w:t>
      </w:r>
    </w:p>
    <w:p w:rsidR="009E0C04" w:rsidRDefault="009E0C0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74147" w:rsidTr="00474147">
        <w:tc>
          <w:tcPr>
            <w:tcW w:w="4675" w:type="dxa"/>
          </w:tcPr>
          <w:p w:rsidR="00474147" w:rsidRDefault="00474147">
            <w:pPr>
              <w:rPr>
                <w:rFonts w:ascii="Arial" w:hAnsi="Arial" w:cs="Arial"/>
              </w:rPr>
            </w:pPr>
          </w:p>
          <w:p w:rsidR="00474147" w:rsidRPr="00126894" w:rsidRDefault="00474147" w:rsidP="0047414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Dagger</w:t>
            </w:r>
          </w:p>
          <w:p w:rsidR="00474147" w:rsidRDefault="00474147" w:rsidP="0047414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</w:t>
            </w:r>
          </w:p>
          <w:p w:rsidR="00474147" w:rsidRDefault="00474147" w:rsidP="004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3/6/12</w:t>
            </w:r>
          </w:p>
          <w:p w:rsidR="00474147" w:rsidRDefault="00474147" w:rsidP="0047414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</w:t>
            </w:r>
            <w:r w:rsidR="006A0BE7">
              <w:rPr>
                <w:rFonts w:ascii="Arial" w:hAnsi="Arial" w:cs="Arial"/>
              </w:rPr>
              <w:t>Str+1d4</w:t>
            </w:r>
          </w:p>
          <w:p w:rsidR="006A0BE7" w:rsidRDefault="006A0BE7" w:rsidP="00474147">
            <w:pPr>
              <w:rPr>
                <w:rFonts w:ascii="Arial" w:hAnsi="Arial" w:cs="Arial"/>
              </w:rPr>
            </w:pPr>
          </w:p>
          <w:p w:rsidR="006A0BE7" w:rsidRDefault="006A0BE7" w:rsidP="004741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71750" cy="17811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gger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147" w:rsidRDefault="00474147">
            <w:pPr>
              <w:rPr>
                <w:rFonts w:ascii="Arial" w:hAnsi="Arial" w:cs="Arial"/>
              </w:rPr>
            </w:pPr>
          </w:p>
          <w:p w:rsidR="006A0BE7" w:rsidRDefault="006A0BE7">
            <w:pPr>
              <w:rPr>
                <w:rFonts w:ascii="Arial" w:hAnsi="Arial" w:cs="Arial"/>
              </w:rPr>
            </w:pPr>
          </w:p>
          <w:p w:rsidR="006A0BE7" w:rsidRDefault="006A0BE7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474147" w:rsidRDefault="00474147">
            <w:pPr>
              <w:rPr>
                <w:rFonts w:ascii="Arial" w:hAnsi="Arial" w:cs="Arial"/>
              </w:rPr>
            </w:pPr>
          </w:p>
          <w:p w:rsidR="006A0BE7" w:rsidRPr="00126894" w:rsidRDefault="006A0BE7" w:rsidP="006A0BE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Cavalry Saber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4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Str+1d6</w:t>
            </w:r>
          </w:p>
          <w:p w:rsidR="006A0BE7" w:rsidRDefault="006A0BE7">
            <w:pPr>
              <w:rPr>
                <w:rFonts w:ascii="Arial" w:hAnsi="Arial" w:cs="Arial"/>
              </w:rPr>
            </w:pPr>
          </w:p>
          <w:p w:rsidR="006A0BE7" w:rsidRDefault="006A0B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86000" cy="14001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ber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147" w:rsidTr="00474147">
        <w:tc>
          <w:tcPr>
            <w:tcW w:w="4675" w:type="dxa"/>
          </w:tcPr>
          <w:p w:rsidR="00474147" w:rsidRDefault="00474147">
            <w:pPr>
              <w:rPr>
                <w:rFonts w:ascii="Arial" w:hAnsi="Arial" w:cs="Arial"/>
              </w:rPr>
            </w:pPr>
          </w:p>
          <w:p w:rsidR="006A0BE7" w:rsidRPr="00126894" w:rsidRDefault="006A0BE7" w:rsidP="006A0BE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Bayonet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1+rifle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Str+1d6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6A0BE7">
              <w:rPr>
                <w:rFonts w:ascii="Arial" w:hAnsi="Arial" w:cs="Arial"/>
                <w:b/>
              </w:rPr>
              <w:t>Reach</w:t>
            </w:r>
            <w:r>
              <w:rPr>
                <w:rFonts w:ascii="Arial" w:hAnsi="Arial" w:cs="Arial"/>
              </w:rPr>
              <w:t xml:space="preserve"> +1, </w:t>
            </w:r>
            <w:r w:rsidRPr="006A0BE7">
              <w:rPr>
                <w:rFonts w:ascii="Arial" w:hAnsi="Arial" w:cs="Arial"/>
                <w:b/>
              </w:rPr>
              <w:t>Parry</w:t>
            </w:r>
            <w:r>
              <w:rPr>
                <w:rFonts w:ascii="Arial" w:hAnsi="Arial" w:cs="Arial"/>
              </w:rPr>
              <w:t xml:space="preserve"> +1, 2-hands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Treat as Dagger if not attached to a rifle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</w:p>
          <w:p w:rsidR="006A0BE7" w:rsidRDefault="006A0BE7" w:rsidP="006A0B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ayonet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BE7" w:rsidRDefault="006A0BE7">
            <w:pPr>
              <w:rPr>
                <w:rFonts w:ascii="Arial" w:hAnsi="Arial" w:cs="Arial"/>
              </w:rPr>
            </w:pPr>
          </w:p>
          <w:p w:rsidR="006A0BE7" w:rsidRDefault="006A0BE7">
            <w:pPr>
              <w:rPr>
                <w:rFonts w:ascii="Arial" w:hAnsi="Arial" w:cs="Arial"/>
              </w:rPr>
            </w:pPr>
          </w:p>
          <w:p w:rsidR="006A0BE7" w:rsidRDefault="006A0BE7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474147" w:rsidRDefault="00474147">
            <w:pPr>
              <w:rPr>
                <w:rFonts w:ascii="Arial" w:hAnsi="Arial" w:cs="Arial"/>
              </w:rPr>
            </w:pPr>
          </w:p>
          <w:p w:rsidR="006A0BE7" w:rsidRPr="00126894" w:rsidRDefault="006A0BE7" w:rsidP="006A0BE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Katana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6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Str+1d6+2  </w:t>
            </w:r>
            <w:r w:rsidRPr="006A0BE7">
              <w:rPr>
                <w:rFonts w:ascii="Arial" w:hAnsi="Arial" w:cs="Arial"/>
                <w:b/>
              </w:rPr>
              <w:t xml:space="preserve"> AP</w:t>
            </w:r>
            <w:r>
              <w:rPr>
                <w:rFonts w:ascii="Arial" w:hAnsi="Arial" w:cs="Arial"/>
              </w:rPr>
              <w:t xml:space="preserve"> 2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</w:p>
          <w:p w:rsidR="006A0BE7" w:rsidRDefault="006A0BE7" w:rsidP="006A0B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19350" cy="18859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atana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147" w:rsidRDefault="00474147">
      <w:pPr>
        <w:rPr>
          <w:rFonts w:ascii="Arial" w:hAnsi="Arial" w:cs="Arial"/>
        </w:rPr>
      </w:pPr>
    </w:p>
    <w:p w:rsidR="006A0BE7" w:rsidRDefault="006A0BE7">
      <w:pPr>
        <w:rPr>
          <w:rFonts w:ascii="Arial" w:hAnsi="Arial" w:cs="Arial"/>
        </w:rPr>
      </w:pPr>
    </w:p>
    <w:p w:rsidR="006A0BE7" w:rsidRDefault="006A0BE7">
      <w:pPr>
        <w:rPr>
          <w:rFonts w:ascii="Arial" w:hAnsi="Arial" w:cs="Arial"/>
        </w:rPr>
      </w:pPr>
    </w:p>
    <w:p w:rsidR="006A0BE7" w:rsidRDefault="006A0BE7">
      <w:pPr>
        <w:rPr>
          <w:rFonts w:ascii="Arial" w:hAnsi="Arial" w:cs="Arial"/>
        </w:rPr>
      </w:pPr>
    </w:p>
    <w:p w:rsidR="006A0BE7" w:rsidRDefault="006A0BE7">
      <w:pPr>
        <w:rPr>
          <w:rFonts w:ascii="Arial" w:hAnsi="Arial" w:cs="Arial"/>
        </w:rPr>
      </w:pPr>
    </w:p>
    <w:p w:rsidR="006A0BE7" w:rsidRDefault="006A0BE7">
      <w:pPr>
        <w:rPr>
          <w:rFonts w:ascii="Arial" w:hAnsi="Arial" w:cs="Arial"/>
        </w:rPr>
      </w:pPr>
    </w:p>
    <w:p w:rsidR="006A0BE7" w:rsidRDefault="006A0BE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A0BE7" w:rsidTr="006A0BE7">
        <w:tc>
          <w:tcPr>
            <w:tcW w:w="4675" w:type="dxa"/>
          </w:tcPr>
          <w:p w:rsidR="006A0BE7" w:rsidRDefault="006A0BE7">
            <w:pPr>
              <w:rPr>
                <w:rFonts w:ascii="Arial" w:hAnsi="Arial" w:cs="Arial"/>
              </w:rPr>
            </w:pPr>
          </w:p>
          <w:p w:rsidR="006A0BE7" w:rsidRPr="00126894" w:rsidRDefault="006A0BE7" w:rsidP="006A0BE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Billy Club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Str+1d4</w:t>
            </w:r>
          </w:p>
          <w:p w:rsidR="001D2E9C" w:rsidRDefault="001D2E9C" w:rsidP="006A0BE7">
            <w:pPr>
              <w:rPr>
                <w:rFonts w:ascii="Arial" w:hAnsi="Arial" w:cs="Arial"/>
              </w:rPr>
            </w:pPr>
          </w:p>
          <w:p w:rsidR="001D2E9C" w:rsidRDefault="001D2E9C" w:rsidP="006A0B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47975" cy="1600200"/>
                  <wp:effectExtent l="0" t="4762" r="4762" b="4763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ly Club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BE7" w:rsidRDefault="006A0BE7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6A0BE7" w:rsidRDefault="006A0BE7">
            <w:pPr>
              <w:rPr>
                <w:rFonts w:ascii="Arial" w:hAnsi="Arial" w:cs="Arial"/>
              </w:rPr>
            </w:pPr>
          </w:p>
          <w:p w:rsidR="006A0BE7" w:rsidRPr="00126894" w:rsidRDefault="001D2E9C" w:rsidP="006A0BE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Brass Knuckles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</w:t>
            </w:r>
            <w:r w:rsidR="001D2E9C">
              <w:rPr>
                <w:rFonts w:ascii="Arial" w:hAnsi="Arial" w:cs="Arial"/>
              </w:rPr>
              <w:t>1</w:t>
            </w:r>
          </w:p>
          <w:p w:rsidR="006A0BE7" w:rsidRDefault="006A0BE7" w:rsidP="006A0BE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</w:t>
            </w:r>
            <w:r w:rsidR="001D2E9C">
              <w:rPr>
                <w:rFonts w:ascii="Arial" w:hAnsi="Arial" w:cs="Arial"/>
              </w:rPr>
              <w:t>4</w:t>
            </w:r>
          </w:p>
          <w:p w:rsidR="001D2E9C" w:rsidRDefault="001D2E9C" w:rsidP="006A0BE7">
            <w:pPr>
              <w:rPr>
                <w:rFonts w:ascii="Arial" w:hAnsi="Arial" w:cs="Arial"/>
              </w:rPr>
            </w:pPr>
          </w:p>
          <w:p w:rsidR="001D2E9C" w:rsidRDefault="001D2E9C" w:rsidP="006A0B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686050" cy="1704975"/>
                  <wp:effectExtent l="0" t="4763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rass Knuckles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860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BE7" w:rsidRDefault="006A0BE7">
            <w:pPr>
              <w:rPr>
                <w:rFonts w:ascii="Arial" w:hAnsi="Arial" w:cs="Arial"/>
              </w:rPr>
            </w:pPr>
          </w:p>
        </w:tc>
      </w:tr>
      <w:tr w:rsidR="006A0BE7" w:rsidTr="006A0BE7">
        <w:tc>
          <w:tcPr>
            <w:tcW w:w="4675" w:type="dxa"/>
          </w:tcPr>
          <w:p w:rsidR="006A0BE7" w:rsidRDefault="006A0BE7">
            <w:pPr>
              <w:rPr>
                <w:rFonts w:ascii="Arial" w:hAnsi="Arial" w:cs="Arial"/>
              </w:rPr>
            </w:pPr>
          </w:p>
          <w:p w:rsidR="001D2E9C" w:rsidRDefault="001D2E9C">
            <w:pPr>
              <w:rPr>
                <w:rFonts w:ascii="Arial" w:hAnsi="Arial" w:cs="Arial"/>
              </w:rPr>
            </w:pPr>
          </w:p>
          <w:p w:rsidR="001D2E9C" w:rsidRPr="00126894" w:rsidRDefault="001D2E9C" w:rsidP="001D2E9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Switchblade</w:t>
            </w:r>
          </w:p>
          <w:p w:rsidR="001D2E9C" w:rsidRDefault="001D2E9C" w:rsidP="001D2E9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</w:t>
            </w:r>
          </w:p>
          <w:p w:rsidR="001D2E9C" w:rsidRDefault="001D2E9C" w:rsidP="001D2E9C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Str+1d4</w:t>
            </w:r>
          </w:p>
          <w:p w:rsidR="001D2E9C" w:rsidRDefault="001D2E9C" w:rsidP="001D2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 to be noticed on a search</w:t>
            </w:r>
          </w:p>
          <w:p w:rsidR="001D2E9C" w:rsidRDefault="001D2E9C" w:rsidP="001D2E9C">
            <w:pPr>
              <w:rPr>
                <w:rFonts w:ascii="Arial" w:hAnsi="Arial" w:cs="Arial"/>
              </w:rPr>
            </w:pPr>
          </w:p>
          <w:p w:rsidR="001D2E9C" w:rsidRDefault="001D2E9C" w:rsidP="001D2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97894" cy="1352550"/>
                  <wp:effectExtent l="3493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witchbalde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02043" cy="135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E9C" w:rsidRDefault="001D2E9C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6A0BE7" w:rsidRDefault="006A0BE7">
            <w:pPr>
              <w:rPr>
                <w:rFonts w:ascii="Arial" w:hAnsi="Arial" w:cs="Arial"/>
              </w:rPr>
            </w:pPr>
          </w:p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Sword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8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Str+1d8 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Default="00335863" w:rsidP="003358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E026511" wp14:editId="7CEC1151">
                  <wp:extent cx="2527788" cy="1428750"/>
                  <wp:effectExtent l="0" t="3175" r="3175" b="317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word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30455" cy="143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2E9C" w:rsidRDefault="001D2E9C" w:rsidP="00335863">
            <w:pPr>
              <w:rPr>
                <w:rFonts w:ascii="Arial" w:hAnsi="Arial" w:cs="Arial"/>
              </w:rPr>
            </w:pPr>
          </w:p>
        </w:tc>
      </w:tr>
    </w:tbl>
    <w:p w:rsidR="006A0BE7" w:rsidRDefault="006A0BE7">
      <w:pPr>
        <w:rPr>
          <w:rFonts w:ascii="Arial" w:hAnsi="Arial" w:cs="Arial"/>
        </w:rPr>
      </w:pPr>
    </w:p>
    <w:p w:rsidR="006A0BE7" w:rsidRDefault="006A0BE7">
      <w:pPr>
        <w:rPr>
          <w:rFonts w:ascii="Arial" w:hAnsi="Arial" w:cs="Arial"/>
        </w:rPr>
      </w:pPr>
    </w:p>
    <w:p w:rsidR="00F00BFD" w:rsidRDefault="00F00BFD">
      <w:pPr>
        <w:rPr>
          <w:rFonts w:ascii="Arial" w:hAnsi="Arial" w:cs="Arial"/>
        </w:rPr>
      </w:pPr>
    </w:p>
    <w:p w:rsidR="00F00BFD" w:rsidRDefault="00F00BFD">
      <w:pPr>
        <w:rPr>
          <w:rFonts w:ascii="Arial" w:hAnsi="Arial" w:cs="Arial"/>
        </w:rPr>
      </w:pPr>
    </w:p>
    <w:p w:rsidR="00F00BFD" w:rsidRDefault="00F00BFD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00BFD" w:rsidTr="00F00BFD">
        <w:tc>
          <w:tcPr>
            <w:tcW w:w="4675" w:type="dxa"/>
          </w:tcPr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Rapier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3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Str+1d4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 Parry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F00BFD" w:rsidRPr="002C2097" w:rsidRDefault="00335863" w:rsidP="00F00B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A517155" wp14:editId="7175758F">
                  <wp:extent cx="2886075" cy="1581150"/>
                  <wp:effectExtent l="4763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rapier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60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2097">
              <w:rPr>
                <w:rFonts w:ascii="Arial" w:hAnsi="Arial" w:cs="Arial"/>
              </w:rPr>
              <w:t xml:space="preserve">  </w:t>
            </w:r>
          </w:p>
          <w:p w:rsidR="00F00BFD" w:rsidRDefault="00F00BFD" w:rsidP="00335863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F00BFD" w:rsidRDefault="00F00BFD">
            <w:pPr>
              <w:rPr>
                <w:rFonts w:ascii="Arial" w:hAnsi="Arial" w:cs="Arial"/>
              </w:rPr>
            </w:pPr>
          </w:p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Spear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5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Str+1d6 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 Parry, +1 Reach, 2-hands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Default="00335863" w:rsidP="003358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D30D0AE" wp14:editId="14C287FE">
                  <wp:extent cx="2409825" cy="1362075"/>
                  <wp:effectExtent l="0" t="9525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pear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18666" cy="136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863" w:rsidRDefault="00335863">
            <w:pPr>
              <w:rPr>
                <w:rFonts w:ascii="Arial" w:hAnsi="Arial" w:cs="Arial"/>
              </w:rPr>
            </w:pPr>
          </w:p>
          <w:p w:rsidR="00F00BFD" w:rsidRDefault="00F00BFD" w:rsidP="00335863">
            <w:pPr>
              <w:rPr>
                <w:rFonts w:ascii="Arial" w:hAnsi="Arial" w:cs="Arial"/>
              </w:rPr>
            </w:pPr>
          </w:p>
        </w:tc>
      </w:tr>
      <w:tr w:rsidR="00F00BFD" w:rsidTr="00F00BFD">
        <w:tc>
          <w:tcPr>
            <w:tcW w:w="4675" w:type="dxa"/>
          </w:tcPr>
          <w:p w:rsidR="00F00BFD" w:rsidRDefault="00F00BFD">
            <w:pPr>
              <w:rPr>
                <w:rFonts w:ascii="Arial" w:hAnsi="Arial" w:cs="Arial"/>
              </w:rPr>
            </w:pPr>
          </w:p>
          <w:p w:rsidR="00F00BFD" w:rsidRPr="00126894" w:rsidRDefault="00F00BFD" w:rsidP="00F00BF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Staff</w:t>
            </w:r>
          </w:p>
          <w:p w:rsidR="00F00BFD" w:rsidRDefault="00F00BFD" w:rsidP="00F00BFD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8</w:t>
            </w:r>
          </w:p>
          <w:p w:rsidR="00F00BFD" w:rsidRDefault="00F00BFD" w:rsidP="00F00BFD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Str+1d4</w:t>
            </w:r>
          </w:p>
          <w:p w:rsidR="00F00BFD" w:rsidRDefault="00F00BFD" w:rsidP="00F00B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 Parry, 2-hands</w:t>
            </w:r>
          </w:p>
          <w:p w:rsidR="00D32271" w:rsidRDefault="00D32271" w:rsidP="00F00BFD">
            <w:pPr>
              <w:rPr>
                <w:rFonts w:ascii="Arial" w:hAnsi="Arial" w:cs="Arial"/>
              </w:rPr>
            </w:pPr>
          </w:p>
          <w:p w:rsidR="00D32271" w:rsidRDefault="00D32271" w:rsidP="00F00B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38350" cy="20383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taff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BFD" w:rsidRDefault="00F00BF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F00BFD" w:rsidRDefault="00F00BFD">
            <w:pPr>
              <w:rPr>
                <w:rFonts w:ascii="Arial" w:hAnsi="Arial" w:cs="Arial"/>
              </w:rPr>
            </w:pPr>
          </w:p>
          <w:p w:rsidR="00F00BFD" w:rsidRPr="00126894" w:rsidRDefault="00D32271" w:rsidP="00F00BF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Bowie Knife</w:t>
            </w:r>
          </w:p>
          <w:p w:rsidR="00F00BFD" w:rsidRDefault="00F00BFD" w:rsidP="00F00BFD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</w:t>
            </w:r>
            <w:r w:rsidR="00D32271">
              <w:rPr>
                <w:rFonts w:ascii="Arial" w:hAnsi="Arial" w:cs="Arial"/>
              </w:rPr>
              <w:t>2</w:t>
            </w:r>
          </w:p>
          <w:p w:rsidR="00F00BFD" w:rsidRDefault="00F00BFD" w:rsidP="00F00BFD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</w:t>
            </w:r>
            <w:r w:rsidR="00D32271">
              <w:rPr>
                <w:rFonts w:ascii="Arial" w:hAnsi="Arial" w:cs="Arial"/>
              </w:rPr>
              <w:t>4+1</w:t>
            </w:r>
          </w:p>
          <w:p w:rsidR="00D32271" w:rsidRDefault="00D32271" w:rsidP="00F00B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Cannot be thrown</w:t>
            </w:r>
          </w:p>
          <w:p w:rsidR="00D32271" w:rsidRDefault="00D32271" w:rsidP="00F00BFD">
            <w:pPr>
              <w:rPr>
                <w:rFonts w:ascii="Arial" w:hAnsi="Arial" w:cs="Arial"/>
              </w:rPr>
            </w:pPr>
          </w:p>
          <w:p w:rsidR="00D32271" w:rsidRDefault="00D32271" w:rsidP="00F00B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59680" cy="1179877"/>
                  <wp:effectExtent l="889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owie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1208" cy="119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71" w:rsidRDefault="00D32271" w:rsidP="00F00BFD">
            <w:pPr>
              <w:rPr>
                <w:rFonts w:ascii="Arial" w:hAnsi="Arial" w:cs="Arial"/>
              </w:rPr>
            </w:pPr>
          </w:p>
          <w:p w:rsidR="00F00BFD" w:rsidRDefault="00F00BFD">
            <w:pPr>
              <w:rPr>
                <w:rFonts w:ascii="Arial" w:hAnsi="Arial" w:cs="Arial"/>
              </w:rPr>
            </w:pPr>
          </w:p>
        </w:tc>
      </w:tr>
    </w:tbl>
    <w:p w:rsidR="00F00BFD" w:rsidRDefault="00F00BFD">
      <w:pPr>
        <w:rPr>
          <w:rFonts w:ascii="Arial" w:hAnsi="Arial" w:cs="Arial"/>
        </w:rPr>
      </w:pPr>
    </w:p>
    <w:p w:rsidR="0031149A" w:rsidRDefault="003114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1149A" w:rsidTr="0031149A">
        <w:tc>
          <w:tcPr>
            <w:tcW w:w="4675" w:type="dxa"/>
          </w:tcPr>
          <w:p w:rsidR="0031149A" w:rsidRPr="00126894" w:rsidRDefault="0031149A" w:rsidP="003114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Sword-Cane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4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Str+1d4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</w:p>
          <w:p w:rsidR="0031149A" w:rsidRDefault="0031149A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A100B7" wp14:editId="1AA54EB7">
                  <wp:extent cx="3105150" cy="1476375"/>
                  <wp:effectExtent l="0" t="4763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sword cane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051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31149A" w:rsidRDefault="0031149A" w:rsidP="0031149A">
            <w:pPr>
              <w:rPr>
                <w:rFonts w:ascii="Arial" w:hAnsi="Arial" w:cs="Arial"/>
              </w:rPr>
            </w:pPr>
          </w:p>
          <w:p w:rsidR="0031149A" w:rsidRPr="00126894" w:rsidRDefault="0031149A" w:rsidP="003114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Hidden Knife-Boot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Str+1d4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 to fighting rolls and parry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Great for helping someone when both are tied up.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</w:p>
          <w:p w:rsidR="0031149A" w:rsidRDefault="0031149A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D08D00" wp14:editId="6ABE22A6">
                  <wp:extent cx="2295525" cy="971440"/>
                  <wp:effectExtent l="0" t="0" r="0" b="63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knife boot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257" cy="98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</w:p>
        </w:tc>
      </w:tr>
      <w:tr w:rsidR="0031149A" w:rsidTr="0031149A">
        <w:tc>
          <w:tcPr>
            <w:tcW w:w="4675" w:type="dxa"/>
          </w:tcPr>
          <w:p w:rsidR="0031149A" w:rsidRDefault="0031149A" w:rsidP="0031149A">
            <w:pPr>
              <w:rPr>
                <w:rFonts w:ascii="Arial" w:hAnsi="Arial" w:cs="Arial"/>
              </w:rPr>
            </w:pPr>
          </w:p>
          <w:p w:rsidR="0031149A" w:rsidRDefault="0031149A" w:rsidP="003114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Net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5 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Range</w:t>
            </w:r>
            <w:r>
              <w:rPr>
                <w:rFonts w:ascii="Arial" w:hAnsi="Arial" w:cs="Arial"/>
              </w:rPr>
              <w:t xml:space="preserve"> 3/6/12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Effect: </w:t>
            </w:r>
            <w:r w:rsidRPr="003633CD">
              <w:rPr>
                <w:rFonts w:ascii="Arial" w:hAnsi="Arial" w:cs="Arial"/>
              </w:rPr>
              <w:t xml:space="preserve">if hit, roll </w:t>
            </w:r>
            <w:proofErr w:type="spellStart"/>
            <w:r w:rsidRPr="003633CD">
              <w:rPr>
                <w:rFonts w:ascii="Arial" w:hAnsi="Arial" w:cs="Arial"/>
              </w:rPr>
              <w:t>Str</w:t>
            </w:r>
            <w:proofErr w:type="spellEnd"/>
            <w:r w:rsidRPr="003633CD">
              <w:rPr>
                <w:rFonts w:ascii="Arial" w:hAnsi="Arial" w:cs="Arial"/>
              </w:rPr>
              <w:t xml:space="preserve"> -2 or </w:t>
            </w:r>
            <w:proofErr w:type="spellStart"/>
            <w:r w:rsidRPr="003633CD">
              <w:rPr>
                <w:rFonts w:ascii="Arial" w:hAnsi="Arial" w:cs="Arial"/>
              </w:rPr>
              <w:t>Agi</w:t>
            </w:r>
            <w:proofErr w:type="spellEnd"/>
            <w:r w:rsidRPr="003633CD">
              <w:rPr>
                <w:rFonts w:ascii="Arial" w:hAnsi="Arial" w:cs="Arial"/>
              </w:rPr>
              <w:t xml:space="preserve"> -2 to free oneself; Success: costs action, Raise: immediate release.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</w:p>
          <w:p w:rsidR="0031149A" w:rsidRDefault="0031149A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325D170" wp14:editId="6CE09EA9">
                  <wp:extent cx="2143125" cy="2143125"/>
                  <wp:effectExtent l="0" t="0" r="9525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Net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335863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Whip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4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Str+1,  </w:t>
            </w:r>
            <w:r w:rsidRPr="003633CD">
              <w:rPr>
                <w:rFonts w:ascii="Arial" w:hAnsi="Arial" w:cs="Arial"/>
                <w:b/>
              </w:rPr>
              <w:t>Reach</w:t>
            </w:r>
            <w:r>
              <w:rPr>
                <w:rFonts w:ascii="Arial" w:hAnsi="Arial" w:cs="Arial"/>
              </w:rPr>
              <w:t xml:space="preserve"> 1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 be used to grapple at 1” range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Can be used to swing up to 4”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8E9E59D" wp14:editId="701A9757">
                  <wp:extent cx="2438400" cy="16764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Whip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49A" w:rsidRDefault="0031149A" w:rsidP="0031149A">
            <w:pPr>
              <w:rPr>
                <w:rFonts w:ascii="Arial" w:hAnsi="Arial" w:cs="Arial"/>
              </w:rPr>
            </w:pPr>
          </w:p>
        </w:tc>
      </w:tr>
    </w:tbl>
    <w:p w:rsidR="0031149A" w:rsidRDefault="0031149A">
      <w:pPr>
        <w:rPr>
          <w:rFonts w:ascii="Arial" w:hAnsi="Arial" w:cs="Arial"/>
        </w:rPr>
      </w:pPr>
    </w:p>
    <w:p w:rsidR="0031149A" w:rsidRDefault="0031149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32271" w:rsidRDefault="00D32271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32271" w:rsidTr="00D32271">
        <w:tc>
          <w:tcPr>
            <w:tcW w:w="4675" w:type="dxa"/>
          </w:tcPr>
          <w:p w:rsidR="00D32271" w:rsidRDefault="00D32271">
            <w:pPr>
              <w:rPr>
                <w:rFonts w:ascii="Arial" w:hAnsi="Arial" w:cs="Arial"/>
              </w:rPr>
            </w:pPr>
          </w:p>
          <w:p w:rsidR="00D32271" w:rsidRPr="00126894" w:rsidRDefault="00D32271" w:rsidP="00D322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Throwing Star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1/4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4/8/16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</w:t>
            </w:r>
          </w:p>
          <w:p w:rsidR="00AF7EA9" w:rsidRDefault="00AF7EA9" w:rsidP="00D32271">
            <w:pPr>
              <w:rPr>
                <w:rFonts w:ascii="Arial" w:hAnsi="Arial" w:cs="Arial"/>
              </w:rPr>
            </w:pPr>
          </w:p>
          <w:p w:rsidR="00AF7EA9" w:rsidRDefault="00AF7EA9" w:rsidP="00D322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hrowing star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71" w:rsidRDefault="00D32271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D32271" w:rsidRDefault="00D32271">
            <w:pPr>
              <w:rPr>
                <w:rFonts w:ascii="Arial" w:hAnsi="Arial" w:cs="Arial"/>
              </w:rPr>
            </w:pPr>
          </w:p>
          <w:p w:rsidR="00D32271" w:rsidRPr="00126894" w:rsidRDefault="00D32271" w:rsidP="00D322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Bow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</w:t>
            </w:r>
            <w:r w:rsidR="00AF7EA9">
              <w:rPr>
                <w:rFonts w:ascii="Arial" w:hAnsi="Arial" w:cs="Arial"/>
              </w:rPr>
              <w:t>5 (includes 50 arrows)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 w:rsidR="00AF7EA9">
              <w:rPr>
                <w:rFonts w:ascii="Arial" w:hAnsi="Arial" w:cs="Arial"/>
              </w:rPr>
              <w:t xml:space="preserve"> 12/24/48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</w:t>
            </w:r>
            <w:r w:rsidR="00AF7EA9">
              <w:rPr>
                <w:rFonts w:ascii="Arial" w:hAnsi="Arial" w:cs="Arial"/>
              </w:rPr>
              <w:t>2d6</w:t>
            </w:r>
          </w:p>
          <w:p w:rsidR="00AF7EA9" w:rsidRDefault="00AF7EA9" w:rsidP="00D32271">
            <w:pPr>
              <w:rPr>
                <w:rFonts w:ascii="Arial" w:hAnsi="Arial" w:cs="Arial"/>
              </w:rPr>
            </w:pPr>
          </w:p>
          <w:p w:rsidR="00AF7EA9" w:rsidRDefault="00AF7EA9" w:rsidP="00D322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719044" cy="23336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ow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78" cy="233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71" w:rsidRDefault="00D32271">
            <w:pPr>
              <w:rPr>
                <w:rFonts w:ascii="Arial" w:hAnsi="Arial" w:cs="Arial"/>
              </w:rPr>
            </w:pPr>
          </w:p>
          <w:p w:rsidR="00D32271" w:rsidRDefault="00D32271">
            <w:pPr>
              <w:rPr>
                <w:rFonts w:ascii="Arial" w:hAnsi="Arial" w:cs="Arial"/>
              </w:rPr>
            </w:pPr>
          </w:p>
        </w:tc>
      </w:tr>
      <w:tr w:rsidR="00D32271" w:rsidTr="00D32271">
        <w:tc>
          <w:tcPr>
            <w:tcW w:w="4675" w:type="dxa"/>
          </w:tcPr>
          <w:p w:rsidR="00D32271" w:rsidRDefault="00D32271">
            <w:pPr>
              <w:rPr>
                <w:rFonts w:ascii="Arial" w:hAnsi="Arial" w:cs="Arial"/>
              </w:rPr>
            </w:pPr>
          </w:p>
          <w:p w:rsidR="00D32271" w:rsidRDefault="00D32271">
            <w:pPr>
              <w:rPr>
                <w:rFonts w:ascii="Arial" w:hAnsi="Arial" w:cs="Arial"/>
              </w:rPr>
            </w:pPr>
          </w:p>
          <w:p w:rsidR="00D32271" w:rsidRPr="00126894" w:rsidRDefault="00D32271" w:rsidP="00D322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Crossbow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12 (includes 50 bolts)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15/30/60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2d6  </w:t>
            </w:r>
            <w:r w:rsidRPr="00AF7EA9">
              <w:rPr>
                <w:rFonts w:ascii="Arial" w:hAnsi="Arial" w:cs="Arial"/>
                <w:b/>
              </w:rPr>
              <w:t>AP</w:t>
            </w:r>
            <w:r>
              <w:rPr>
                <w:rFonts w:ascii="Arial" w:hAnsi="Arial" w:cs="Arial"/>
              </w:rPr>
              <w:t xml:space="preserve"> 2</w:t>
            </w:r>
          </w:p>
          <w:p w:rsidR="00D32271" w:rsidRDefault="00AF7EA9" w:rsidP="00D322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full action to reload each time</w:t>
            </w:r>
          </w:p>
          <w:p w:rsidR="00AF7EA9" w:rsidRDefault="00AF7EA9" w:rsidP="00D32271">
            <w:pPr>
              <w:rPr>
                <w:rFonts w:ascii="Arial" w:hAnsi="Arial" w:cs="Arial"/>
              </w:rPr>
            </w:pPr>
          </w:p>
          <w:p w:rsidR="00AF7EA9" w:rsidRDefault="00AF7EA9" w:rsidP="00D322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46351" cy="1247775"/>
                  <wp:effectExtent l="0" t="953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rossbow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9076" cy="124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71" w:rsidRDefault="00D32271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D32271" w:rsidRDefault="00D32271">
            <w:pPr>
              <w:rPr>
                <w:rFonts w:ascii="Arial" w:hAnsi="Arial" w:cs="Arial"/>
              </w:rPr>
            </w:pPr>
          </w:p>
          <w:p w:rsidR="00D32271" w:rsidRDefault="00D32271">
            <w:pPr>
              <w:rPr>
                <w:rFonts w:ascii="Arial" w:hAnsi="Arial" w:cs="Arial"/>
              </w:rPr>
            </w:pPr>
          </w:p>
          <w:p w:rsidR="00D32271" w:rsidRPr="00126894" w:rsidRDefault="00D32271" w:rsidP="00D3227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Blowgun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 (includes 25 darts)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Range:  </w:t>
            </w:r>
            <w:r>
              <w:rPr>
                <w:rFonts w:ascii="Arial" w:hAnsi="Arial" w:cs="Arial"/>
              </w:rPr>
              <w:t>3/6/12</w:t>
            </w:r>
          </w:p>
          <w:p w:rsidR="00D32271" w:rsidRDefault="00D32271" w:rsidP="00D32271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Str+1d4</w:t>
            </w:r>
          </w:p>
          <w:p w:rsidR="00AF7EA9" w:rsidRDefault="00AF7EA9" w:rsidP="00D32271">
            <w:pPr>
              <w:rPr>
                <w:rFonts w:ascii="Arial" w:hAnsi="Arial" w:cs="Arial"/>
              </w:rPr>
            </w:pPr>
          </w:p>
          <w:p w:rsidR="00AF7EA9" w:rsidRDefault="00AF7EA9" w:rsidP="00D322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44479" cy="1371600"/>
                  <wp:effectExtent l="0" t="8890" r="889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lowgun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8571" cy="137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71" w:rsidRDefault="00D32271">
            <w:pPr>
              <w:rPr>
                <w:rFonts w:ascii="Arial" w:hAnsi="Arial" w:cs="Arial"/>
              </w:rPr>
            </w:pPr>
          </w:p>
        </w:tc>
      </w:tr>
    </w:tbl>
    <w:p w:rsidR="006A0BE7" w:rsidRDefault="006A0BE7">
      <w:pPr>
        <w:rPr>
          <w:rFonts w:ascii="Arial" w:hAnsi="Arial" w:cs="Arial"/>
        </w:rPr>
      </w:pPr>
    </w:p>
    <w:p w:rsidR="000E52C4" w:rsidRDefault="000E52C4">
      <w:pPr>
        <w:rPr>
          <w:rFonts w:ascii="Arial" w:hAnsi="Arial" w:cs="Arial"/>
        </w:rPr>
      </w:pPr>
    </w:p>
    <w:p w:rsidR="000E52C4" w:rsidRDefault="000E52C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1149A" w:rsidRDefault="0031149A">
      <w:pPr>
        <w:rPr>
          <w:rFonts w:ascii="Arial" w:hAnsi="Arial" w:cs="Arial"/>
          <w:sz w:val="32"/>
          <w:szCs w:val="32"/>
        </w:rPr>
      </w:pPr>
    </w:p>
    <w:p w:rsidR="000E52C4" w:rsidRPr="00440407" w:rsidRDefault="009E0C04">
      <w:pPr>
        <w:rPr>
          <w:rFonts w:ascii="Arial" w:hAnsi="Arial" w:cs="Arial"/>
          <w:b/>
          <w:sz w:val="32"/>
          <w:szCs w:val="32"/>
        </w:rPr>
      </w:pPr>
      <w:r w:rsidRPr="00440407">
        <w:rPr>
          <w:rFonts w:ascii="Arial" w:hAnsi="Arial" w:cs="Arial"/>
          <w:b/>
          <w:sz w:val="32"/>
          <w:szCs w:val="32"/>
        </w:rPr>
        <w:t>SECTION 4:  TOOLS</w:t>
      </w:r>
    </w:p>
    <w:p w:rsidR="009E0C04" w:rsidRDefault="009E0C04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E0C04" w:rsidTr="0031149A">
        <w:tc>
          <w:tcPr>
            <w:tcW w:w="4675" w:type="dxa"/>
          </w:tcPr>
          <w:p w:rsidR="009E0C04" w:rsidRDefault="009E0C04" w:rsidP="009E0C04">
            <w:pPr>
              <w:rPr>
                <w:rFonts w:ascii="Arial" w:hAnsi="Arial" w:cs="Arial"/>
              </w:rPr>
            </w:pPr>
          </w:p>
          <w:p w:rsidR="009E0C04" w:rsidRPr="00126894" w:rsidRDefault="009E0C04" w:rsidP="009E0C0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Shovel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5  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Damage: </w:t>
            </w:r>
            <w:r>
              <w:rPr>
                <w:rFonts w:ascii="Arial" w:hAnsi="Arial" w:cs="Arial"/>
              </w:rPr>
              <w:t>Str+1d4</w:t>
            </w:r>
          </w:p>
          <w:p w:rsidR="009E0C04" w:rsidRPr="00311106" w:rsidRDefault="009E0C04" w:rsidP="009E0C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2-hands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</w:p>
          <w:p w:rsidR="009E0C04" w:rsidRDefault="009E0C04" w:rsidP="009E0C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EF6292A" wp14:editId="44962B24">
                  <wp:extent cx="2162175" cy="21145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hovel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9E0C04" w:rsidRDefault="009E0C04" w:rsidP="009E0C04">
            <w:pPr>
              <w:rPr>
                <w:rFonts w:ascii="Arial" w:hAnsi="Arial" w:cs="Arial"/>
              </w:rPr>
            </w:pPr>
          </w:p>
          <w:p w:rsidR="009E0C04" w:rsidRPr="00126894" w:rsidRDefault="009E0C04" w:rsidP="009E0C0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Crowbar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2  </w:t>
            </w:r>
          </w:p>
          <w:p w:rsidR="00C50B56" w:rsidRDefault="00C50B56" w:rsidP="009E0C04">
            <w:pPr>
              <w:rPr>
                <w:rFonts w:ascii="Arial" w:hAnsi="Arial" w:cs="Arial"/>
              </w:rPr>
            </w:pPr>
            <w:r w:rsidRPr="00C50B56">
              <w:rPr>
                <w:rFonts w:ascii="Arial" w:hAnsi="Arial" w:cs="Arial"/>
                <w:b/>
              </w:rPr>
              <w:t>Damage</w:t>
            </w:r>
            <w:r>
              <w:rPr>
                <w:rFonts w:ascii="Arial" w:hAnsi="Arial" w:cs="Arial"/>
              </w:rPr>
              <w:t>:  Str+1d4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Material:  </w:t>
            </w:r>
            <w:r>
              <w:rPr>
                <w:rFonts w:ascii="Arial" w:hAnsi="Arial" w:cs="Arial"/>
              </w:rPr>
              <w:t>Iron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</w:p>
          <w:p w:rsidR="009E0C04" w:rsidRDefault="009E0C04" w:rsidP="009E0C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E2957F3" wp14:editId="43200122">
                  <wp:extent cx="2343150" cy="195262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rowbar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</w:p>
          <w:p w:rsidR="009E0C04" w:rsidRDefault="009E0C04" w:rsidP="009E0C04">
            <w:pPr>
              <w:rPr>
                <w:rFonts w:ascii="Arial" w:hAnsi="Arial" w:cs="Arial"/>
              </w:rPr>
            </w:pPr>
          </w:p>
        </w:tc>
      </w:tr>
      <w:tr w:rsidR="009E0C04" w:rsidTr="0031149A">
        <w:tc>
          <w:tcPr>
            <w:tcW w:w="4675" w:type="dxa"/>
          </w:tcPr>
          <w:p w:rsidR="009E0C04" w:rsidRDefault="009E0C04" w:rsidP="009E0C04">
            <w:pPr>
              <w:rPr>
                <w:rFonts w:ascii="Arial" w:hAnsi="Arial" w:cs="Arial"/>
              </w:rPr>
            </w:pPr>
          </w:p>
          <w:p w:rsidR="009E0C04" w:rsidRPr="00126894" w:rsidRDefault="009E0C04" w:rsidP="009E0C0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Tire Iron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9E0C04" w:rsidRDefault="009E0C04" w:rsidP="009E0C04">
            <w:pPr>
              <w:rPr>
                <w:rFonts w:ascii="Arial" w:hAnsi="Arial" w:cs="Arial"/>
                <w:b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Str+1d4  </w:t>
            </w:r>
          </w:p>
          <w:p w:rsidR="009E0C04" w:rsidRDefault="009E0C04" w:rsidP="009E0C04">
            <w:pPr>
              <w:rPr>
                <w:rFonts w:ascii="Arial" w:hAnsi="Arial" w:cs="Arial"/>
                <w:b/>
              </w:rPr>
            </w:pPr>
          </w:p>
          <w:p w:rsidR="009E0C04" w:rsidRDefault="009E0C04" w:rsidP="009E0C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001D9B8" wp14:editId="720A5948">
                  <wp:extent cx="2981325" cy="153352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tire iron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29813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</w:p>
          <w:p w:rsidR="009E0C04" w:rsidRDefault="009E0C04" w:rsidP="009E0C04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9E0C04" w:rsidRDefault="009E0C04" w:rsidP="009E0C04">
            <w:pPr>
              <w:rPr>
                <w:rFonts w:ascii="Arial" w:hAnsi="Arial" w:cs="Arial"/>
              </w:rPr>
            </w:pPr>
          </w:p>
          <w:p w:rsidR="009E0C04" w:rsidRPr="00126894" w:rsidRDefault="009E0C04" w:rsidP="009E0C0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Ice Pick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1/2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Str+1d4 </w:t>
            </w:r>
          </w:p>
          <w:p w:rsidR="009E0C04" w:rsidRDefault="009E0C04" w:rsidP="009E0C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-2 parry,  -2 notice during search </w:t>
            </w:r>
          </w:p>
          <w:p w:rsidR="009E0C04" w:rsidRDefault="009E0C04" w:rsidP="009E0C04">
            <w:pPr>
              <w:rPr>
                <w:rFonts w:ascii="Arial" w:hAnsi="Arial" w:cs="Arial"/>
              </w:rPr>
            </w:pPr>
          </w:p>
          <w:p w:rsidR="009E0C04" w:rsidRDefault="009E0C04" w:rsidP="009E0C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2101F83" wp14:editId="0F959DEA">
                  <wp:extent cx="2781300" cy="16383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ce Pick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1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C04" w:rsidRPr="009E0C04" w:rsidRDefault="009E0C04">
      <w:pPr>
        <w:rPr>
          <w:rFonts w:ascii="Arial" w:hAnsi="Arial" w:cs="Arial"/>
          <w:sz w:val="32"/>
          <w:szCs w:val="32"/>
        </w:rPr>
      </w:pPr>
    </w:p>
    <w:p w:rsidR="009E0C04" w:rsidRDefault="009E0C04" w:rsidP="009E0C0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E0C04" w:rsidTr="0031149A">
        <w:tc>
          <w:tcPr>
            <w:tcW w:w="4675" w:type="dxa"/>
          </w:tcPr>
          <w:p w:rsidR="009E0C04" w:rsidRDefault="009E0C04" w:rsidP="003114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E0C04" w:rsidRPr="00126894" w:rsidRDefault="009E0C04" w:rsidP="003114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Chainsaw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25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2d6+4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Natural “1” on fighting die means user hits himself, regardless of wild die.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  <w:r w:rsidRPr="00754FF8">
              <w:rPr>
                <w:rFonts w:ascii="Arial" w:hAnsi="Arial" w:cs="Arial"/>
                <w:b/>
              </w:rPr>
              <w:t xml:space="preserve">Min </w:t>
            </w:r>
            <w:proofErr w:type="spellStart"/>
            <w:r w:rsidRPr="00754FF8">
              <w:rPr>
                <w:rFonts w:ascii="Arial" w:hAnsi="Arial" w:cs="Arial"/>
                <w:b/>
              </w:rPr>
              <w:t>Str</w:t>
            </w:r>
            <w:proofErr w:type="spellEnd"/>
            <w:r>
              <w:rPr>
                <w:rFonts w:ascii="Arial" w:hAnsi="Arial" w:cs="Arial"/>
              </w:rPr>
              <w:t xml:space="preserve">: 1d8  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  <w:p w:rsidR="009E0C04" w:rsidRDefault="009E0C04" w:rsidP="003114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2C1E63C" wp14:editId="43AA6BEE">
                  <wp:extent cx="2061148" cy="13716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chainsaw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69232" cy="137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9E0C04" w:rsidRDefault="009E0C04" w:rsidP="0031149A">
            <w:pPr>
              <w:rPr>
                <w:rFonts w:ascii="Arial" w:hAnsi="Arial" w:cs="Arial"/>
              </w:rPr>
            </w:pPr>
          </w:p>
          <w:p w:rsidR="009E0C04" w:rsidRPr="00126894" w:rsidRDefault="009E0C04" w:rsidP="003114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Mechanic’s Tool Kit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5  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  <w:p w:rsidR="009E0C04" w:rsidRDefault="009E0C04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BFB6505" wp14:editId="765F6FAB">
                  <wp:extent cx="2476500" cy="14478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echanic's tools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</w:tc>
      </w:tr>
      <w:tr w:rsidR="009E0C04" w:rsidTr="0031149A">
        <w:tc>
          <w:tcPr>
            <w:tcW w:w="4675" w:type="dxa"/>
          </w:tcPr>
          <w:p w:rsidR="009E0C04" w:rsidRDefault="009E0C04" w:rsidP="0031149A">
            <w:pPr>
              <w:rPr>
                <w:rFonts w:ascii="Arial" w:hAnsi="Arial" w:cs="Arial"/>
              </w:rPr>
            </w:pP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  <w:p w:rsidR="009E0C04" w:rsidRPr="00126894" w:rsidRDefault="009E0C04" w:rsidP="003114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Electrician’s Tool Kit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5  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  <w:p w:rsidR="009E0C04" w:rsidRDefault="009E0C04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4BE0E4" wp14:editId="67FF68B6">
                  <wp:extent cx="2552700" cy="17907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electric toolbelt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9E0C04" w:rsidRDefault="009E0C04" w:rsidP="0031149A">
            <w:pPr>
              <w:rPr>
                <w:rFonts w:ascii="Arial" w:hAnsi="Arial" w:cs="Arial"/>
              </w:rPr>
            </w:pPr>
          </w:p>
          <w:p w:rsidR="009E0C04" w:rsidRPr="00126894" w:rsidRDefault="009E0C04" w:rsidP="003114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Hammer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1  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Damage: </w:t>
            </w:r>
            <w:proofErr w:type="spellStart"/>
            <w:r w:rsidRPr="0062313F">
              <w:rPr>
                <w:rFonts w:ascii="Arial" w:hAnsi="Arial" w:cs="Arial"/>
              </w:rPr>
              <w:t>Str</w:t>
            </w:r>
            <w:proofErr w:type="spellEnd"/>
            <w:r w:rsidRPr="0062313F">
              <w:rPr>
                <w:rFonts w:ascii="Arial" w:hAnsi="Arial" w:cs="Arial"/>
              </w:rPr>
              <w:t xml:space="preserve"> +1d4</w:t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  <w:p w:rsidR="009E0C04" w:rsidRDefault="009E0C04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C60FECF" wp14:editId="401C2C3B">
                  <wp:extent cx="2876550" cy="1590675"/>
                  <wp:effectExtent l="0" t="4763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law hammer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65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  <w:p w:rsidR="009E0C04" w:rsidRDefault="009E0C04" w:rsidP="0031149A">
            <w:pPr>
              <w:rPr>
                <w:rFonts w:ascii="Arial" w:hAnsi="Arial" w:cs="Arial"/>
              </w:rPr>
            </w:pPr>
          </w:p>
        </w:tc>
      </w:tr>
    </w:tbl>
    <w:p w:rsidR="009E0C04" w:rsidRDefault="009E0C04" w:rsidP="009E0C04">
      <w:pPr>
        <w:rPr>
          <w:rFonts w:ascii="Arial" w:hAnsi="Arial" w:cs="Arial"/>
        </w:rPr>
      </w:pPr>
    </w:p>
    <w:p w:rsidR="009E0C04" w:rsidRDefault="009E0C04" w:rsidP="009E0C04">
      <w:pPr>
        <w:rPr>
          <w:rFonts w:ascii="Arial" w:hAnsi="Arial" w:cs="Arial"/>
        </w:rPr>
      </w:pPr>
    </w:p>
    <w:p w:rsidR="009E0C04" w:rsidRDefault="009E0C04">
      <w:pPr>
        <w:rPr>
          <w:rFonts w:ascii="Arial" w:hAnsi="Arial" w:cs="Arial"/>
        </w:rPr>
      </w:pPr>
    </w:p>
    <w:p w:rsidR="009E0C04" w:rsidRDefault="009E0C0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5863" w:rsidRDefault="00335863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35863" w:rsidRPr="00335863" w:rsidTr="00335863">
        <w:tc>
          <w:tcPr>
            <w:tcW w:w="4675" w:type="dxa"/>
          </w:tcPr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Pick Axe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10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Str+1d8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 Parry, 2-hands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Default="00335863" w:rsidP="003358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C14DDB" wp14:editId="45D4AF43">
                  <wp:extent cx="2152650" cy="2124075"/>
                  <wp:effectExtent l="0" t="0" r="0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kaxe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Axe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10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Str+1d8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 Parry;  2-hands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FE15A0" wp14:editId="11906143">
                  <wp:extent cx="2963333" cy="933450"/>
                  <wp:effectExtent l="508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xe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2575" cy="93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863" w:rsidRPr="00335863" w:rsidRDefault="00335863" w:rsidP="00335863">
            <w:pPr>
              <w:rPr>
                <w:rFonts w:ascii="Arial" w:hAnsi="Arial" w:cs="Arial"/>
              </w:rPr>
            </w:pPr>
          </w:p>
        </w:tc>
      </w:tr>
      <w:tr w:rsidR="00335863" w:rsidRPr="00335863" w:rsidTr="00335863">
        <w:tc>
          <w:tcPr>
            <w:tcW w:w="4675" w:type="dxa"/>
          </w:tcPr>
          <w:p w:rsidR="00335863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Hatchet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Str+1d6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E915C26" wp14:editId="598906A1">
                  <wp:extent cx="1954357" cy="1057275"/>
                  <wp:effectExtent l="0" t="889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atchet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9297" cy="10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863" w:rsidRPr="00335863" w:rsidRDefault="00335863" w:rsidP="00335863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Sledge Hammer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15  </w:t>
            </w:r>
            <w:r w:rsidRPr="0051574C">
              <w:rPr>
                <w:rFonts w:ascii="Arial" w:hAnsi="Arial" w:cs="Arial"/>
                <w:b/>
              </w:rPr>
              <w:t xml:space="preserve">Min </w:t>
            </w:r>
            <w:proofErr w:type="spellStart"/>
            <w:r w:rsidRPr="0051574C">
              <w:rPr>
                <w:rFonts w:ascii="Arial" w:hAnsi="Arial" w:cs="Arial"/>
                <w:b/>
              </w:rPr>
              <w:t>Str</w:t>
            </w:r>
            <w:proofErr w:type="spellEnd"/>
            <w:r>
              <w:rPr>
                <w:rFonts w:ascii="Arial" w:hAnsi="Arial" w:cs="Arial"/>
              </w:rPr>
              <w:t xml:space="preserve"> 1d6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Str+1d8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 Parry, 2 hands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3AC43D" wp14:editId="4C87215D">
                  <wp:extent cx="2295525" cy="19907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edge Hammer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863" w:rsidRPr="00335863" w:rsidRDefault="00335863" w:rsidP="00335863">
            <w:pPr>
              <w:rPr>
                <w:rFonts w:ascii="Arial" w:hAnsi="Arial" w:cs="Arial"/>
              </w:rPr>
            </w:pPr>
          </w:p>
        </w:tc>
      </w:tr>
    </w:tbl>
    <w:p w:rsidR="00335863" w:rsidRDefault="0033586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335863" w:rsidRDefault="00335863">
      <w:pPr>
        <w:rPr>
          <w:rFonts w:ascii="Arial" w:hAnsi="Arial" w:cs="Arial"/>
          <w:sz w:val="32"/>
          <w:szCs w:val="32"/>
        </w:rPr>
      </w:pPr>
    </w:p>
    <w:p w:rsidR="009E0C04" w:rsidRPr="00440407" w:rsidRDefault="00335863">
      <w:pPr>
        <w:rPr>
          <w:rFonts w:ascii="Arial" w:hAnsi="Arial" w:cs="Arial"/>
          <w:b/>
          <w:sz w:val="32"/>
          <w:szCs w:val="32"/>
        </w:rPr>
      </w:pPr>
      <w:r w:rsidRPr="00440407">
        <w:rPr>
          <w:rFonts w:ascii="Arial" w:hAnsi="Arial" w:cs="Arial"/>
          <w:b/>
          <w:sz w:val="32"/>
          <w:szCs w:val="32"/>
        </w:rPr>
        <w:t>SECTION 5:  ADVENTURE GEAR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C2097" w:rsidTr="000E52C4">
        <w:tc>
          <w:tcPr>
            <w:tcW w:w="4675" w:type="dxa"/>
          </w:tcPr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Grappling Hook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2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Material:  </w:t>
            </w:r>
            <w:r>
              <w:rPr>
                <w:rFonts w:ascii="Arial" w:hAnsi="Arial" w:cs="Arial"/>
              </w:rPr>
              <w:t>Steel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0D5592F" wp14:editId="03CB1DAB">
                  <wp:extent cx="2143125" cy="21431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pling Hook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Lock Picks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EC931B2" wp14:editId="37845BBF">
                  <wp:extent cx="2409825" cy="18954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ock picks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</w:tc>
      </w:tr>
      <w:tr w:rsidR="002C2097" w:rsidTr="000E52C4">
        <w:tc>
          <w:tcPr>
            <w:tcW w:w="4675" w:type="dxa"/>
          </w:tcPr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Rope 50’  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15 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Material:  </w:t>
            </w:r>
            <w:r w:rsidRPr="000E52C4">
              <w:rPr>
                <w:rFonts w:ascii="Arial" w:hAnsi="Arial" w:cs="Arial"/>
              </w:rPr>
              <w:t>Hemp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C07F62" wp14:editId="52E3BA00">
                  <wp:extent cx="2667000" cy="17145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ope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Silk Rope  50’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 8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Material</w:t>
            </w:r>
            <w:r w:rsidRPr="00830C5F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</w:rPr>
              <w:t xml:space="preserve">  silk (expensive) 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638552" wp14:editId="55FE3CCE">
                  <wp:extent cx="2143125" cy="2619375"/>
                  <wp:effectExtent l="0" t="0" r="9525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Rope Coil 2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</w:tc>
      </w:tr>
    </w:tbl>
    <w:p w:rsidR="000E52C4" w:rsidRDefault="000E52C4">
      <w:pPr>
        <w:rPr>
          <w:rFonts w:ascii="Arial" w:hAnsi="Arial" w:cs="Arial"/>
        </w:rPr>
      </w:pPr>
    </w:p>
    <w:p w:rsidR="000E52C4" w:rsidRDefault="000E52C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E52C4" w:rsidRDefault="000E52C4">
      <w:pPr>
        <w:rPr>
          <w:rFonts w:ascii="Arial" w:hAnsi="Arial" w:cs="Arial"/>
        </w:rPr>
      </w:pPr>
    </w:p>
    <w:p w:rsidR="00335863" w:rsidRDefault="0033586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E52C4" w:rsidTr="000E52C4">
        <w:tc>
          <w:tcPr>
            <w:tcW w:w="4675" w:type="dxa"/>
          </w:tcPr>
          <w:p w:rsidR="000E52C4" w:rsidRDefault="000E52C4">
            <w:pPr>
              <w:rPr>
                <w:rFonts w:ascii="Arial" w:hAnsi="Arial" w:cs="Arial"/>
              </w:rPr>
            </w:pPr>
          </w:p>
          <w:p w:rsidR="00311106" w:rsidRPr="00126894" w:rsidRDefault="00311106" w:rsidP="00311106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Lantern  (4” radius)</w:t>
            </w:r>
          </w:p>
          <w:p w:rsidR="00311106" w:rsidRDefault="00311106" w:rsidP="00311106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3 </w:t>
            </w:r>
          </w:p>
          <w:p w:rsidR="00311106" w:rsidRDefault="00311106" w:rsidP="003111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Material:  </w:t>
            </w:r>
            <w:r>
              <w:rPr>
                <w:rFonts w:ascii="Arial" w:hAnsi="Arial" w:cs="Arial"/>
              </w:rPr>
              <w:t>Propane</w:t>
            </w:r>
          </w:p>
          <w:p w:rsidR="00311106" w:rsidRDefault="00311106" w:rsidP="00311106">
            <w:pPr>
              <w:rPr>
                <w:rFonts w:ascii="Arial" w:hAnsi="Arial" w:cs="Arial"/>
              </w:rPr>
            </w:pPr>
          </w:p>
          <w:p w:rsidR="00311106" w:rsidRDefault="00311106" w:rsidP="003111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antern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106" w:rsidRDefault="00311106">
            <w:pPr>
              <w:rPr>
                <w:rFonts w:ascii="Arial" w:hAnsi="Arial" w:cs="Arial"/>
              </w:rPr>
            </w:pPr>
          </w:p>
          <w:p w:rsidR="00311106" w:rsidRDefault="00311106">
            <w:pPr>
              <w:rPr>
                <w:rFonts w:ascii="Arial" w:hAnsi="Arial" w:cs="Arial"/>
              </w:rPr>
            </w:pPr>
          </w:p>
          <w:p w:rsidR="00311106" w:rsidRDefault="00311106">
            <w:pPr>
              <w:rPr>
                <w:rFonts w:ascii="Arial" w:hAnsi="Arial" w:cs="Arial"/>
              </w:rPr>
            </w:pPr>
          </w:p>
          <w:p w:rsidR="00311106" w:rsidRDefault="00311106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311106" w:rsidRDefault="00311106">
            <w:pPr>
              <w:rPr>
                <w:rFonts w:ascii="Arial" w:hAnsi="Arial" w:cs="Arial"/>
              </w:rPr>
            </w:pPr>
          </w:p>
          <w:p w:rsidR="002C2097" w:rsidRDefault="002C2097">
            <w:pPr>
              <w:rPr>
                <w:rFonts w:ascii="Arial" w:hAnsi="Arial" w:cs="Arial"/>
              </w:rPr>
            </w:pPr>
          </w:p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Flash Light 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3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Str+1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10” Beam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A9D4C93" wp14:editId="2F8F8064">
                  <wp:extent cx="2686050" cy="17049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lashlight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>
            <w:pPr>
              <w:rPr>
                <w:rFonts w:ascii="Arial" w:hAnsi="Arial" w:cs="Arial"/>
              </w:rPr>
            </w:pPr>
          </w:p>
        </w:tc>
      </w:tr>
      <w:tr w:rsidR="000E52C4" w:rsidTr="000E52C4">
        <w:tc>
          <w:tcPr>
            <w:tcW w:w="4675" w:type="dxa"/>
          </w:tcPr>
          <w:p w:rsidR="00311106" w:rsidRDefault="00311106">
            <w:pPr>
              <w:rPr>
                <w:rFonts w:ascii="Arial" w:hAnsi="Arial" w:cs="Arial"/>
              </w:rPr>
            </w:pPr>
          </w:p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Flare Gun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4  (includes 6 flares)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Range </w:t>
            </w:r>
            <w:r w:rsidRPr="006212EC">
              <w:rPr>
                <w:rFonts w:ascii="Arial" w:hAnsi="Arial" w:cs="Arial"/>
              </w:rPr>
              <w:t>12/24/28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6212EC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2d6    Single Shot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Large Burst Illumination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C4D7EB" wp14:editId="2F9C1D87">
                  <wp:extent cx="2257425" cy="202882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Flare Gun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0E52C4" w:rsidRDefault="000E52C4">
            <w:pPr>
              <w:rPr>
                <w:rFonts w:ascii="Arial" w:hAnsi="Arial" w:cs="Arial"/>
              </w:rPr>
            </w:pPr>
          </w:p>
          <w:p w:rsidR="00311106" w:rsidRPr="00126894" w:rsidRDefault="00311106" w:rsidP="00311106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Handcuffs</w:t>
            </w:r>
          </w:p>
          <w:p w:rsidR="00311106" w:rsidRDefault="00311106" w:rsidP="00311106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1 </w:t>
            </w:r>
          </w:p>
          <w:p w:rsidR="00311106" w:rsidRDefault="00311106" w:rsidP="003111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Material:  </w:t>
            </w:r>
            <w:r>
              <w:rPr>
                <w:rFonts w:ascii="Arial" w:hAnsi="Arial" w:cs="Arial"/>
              </w:rPr>
              <w:t>steel</w:t>
            </w:r>
          </w:p>
          <w:p w:rsidR="00311106" w:rsidRDefault="00311106" w:rsidP="00311106">
            <w:pPr>
              <w:rPr>
                <w:rFonts w:ascii="Arial" w:hAnsi="Arial" w:cs="Arial"/>
              </w:rPr>
            </w:pPr>
          </w:p>
          <w:p w:rsidR="00311106" w:rsidRDefault="00311106" w:rsidP="003111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609850" cy="1752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Handcuffs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106" w:rsidRDefault="00311106">
            <w:pPr>
              <w:rPr>
                <w:rFonts w:ascii="Arial" w:hAnsi="Arial" w:cs="Arial"/>
              </w:rPr>
            </w:pPr>
          </w:p>
        </w:tc>
      </w:tr>
    </w:tbl>
    <w:p w:rsidR="000E52C4" w:rsidRDefault="000E52C4">
      <w:pPr>
        <w:rPr>
          <w:rFonts w:ascii="Arial" w:hAnsi="Arial" w:cs="Arial"/>
        </w:rPr>
      </w:pPr>
    </w:p>
    <w:p w:rsidR="000E52C4" w:rsidRDefault="000E52C4">
      <w:pPr>
        <w:rPr>
          <w:rFonts w:ascii="Arial" w:hAnsi="Arial" w:cs="Arial"/>
        </w:rPr>
      </w:pPr>
    </w:p>
    <w:p w:rsidR="00311106" w:rsidRDefault="0031110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11106" w:rsidRDefault="00311106">
      <w:pPr>
        <w:rPr>
          <w:rFonts w:ascii="Arial" w:hAnsi="Arial" w:cs="Arial"/>
        </w:rPr>
      </w:pPr>
    </w:p>
    <w:p w:rsidR="0062313F" w:rsidRDefault="0062313F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2313F" w:rsidTr="0062313F">
        <w:tc>
          <w:tcPr>
            <w:tcW w:w="4675" w:type="dxa"/>
          </w:tcPr>
          <w:p w:rsidR="0062313F" w:rsidRDefault="0062313F">
            <w:pPr>
              <w:rPr>
                <w:rFonts w:ascii="Arial" w:hAnsi="Arial" w:cs="Arial"/>
              </w:rPr>
            </w:pPr>
          </w:p>
          <w:p w:rsidR="0062313F" w:rsidRPr="00126894" w:rsidRDefault="0062313F" w:rsidP="0062313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Lineman’s Telephone</w:t>
            </w:r>
          </w:p>
          <w:p w:rsidR="0062313F" w:rsidRDefault="0062313F" w:rsidP="0062313F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2  </w:t>
            </w:r>
          </w:p>
          <w:p w:rsidR="0062313F" w:rsidRDefault="0062313F" w:rsidP="0062313F">
            <w:pPr>
              <w:rPr>
                <w:rFonts w:ascii="Arial" w:hAnsi="Arial" w:cs="Arial"/>
              </w:rPr>
            </w:pPr>
            <w:r w:rsidRPr="0062313F">
              <w:rPr>
                <w:rFonts w:ascii="Arial" w:hAnsi="Arial" w:cs="Arial"/>
              </w:rPr>
              <w:t>Can be used to tap into phone wire</w:t>
            </w:r>
          </w:p>
          <w:p w:rsidR="006212EC" w:rsidRDefault="006212EC" w:rsidP="0062313F">
            <w:pPr>
              <w:rPr>
                <w:rFonts w:ascii="Arial" w:hAnsi="Arial" w:cs="Arial"/>
              </w:rPr>
            </w:pPr>
          </w:p>
          <w:p w:rsidR="006212EC" w:rsidRPr="0062313F" w:rsidRDefault="006212EC" w:rsidP="006231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95500" cy="21812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man phone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13F" w:rsidRDefault="0062313F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62313F" w:rsidRDefault="0062313F">
            <w:pPr>
              <w:rPr>
                <w:rFonts w:ascii="Arial" w:hAnsi="Arial" w:cs="Arial"/>
              </w:rPr>
            </w:pPr>
          </w:p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Magnifying Glass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1 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6A79180" wp14:editId="4585CD9E">
                  <wp:extent cx="2466975" cy="18478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agnifying glass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62313F" w:rsidRDefault="0062313F" w:rsidP="002C2097">
            <w:pPr>
              <w:rPr>
                <w:rFonts w:ascii="Arial" w:hAnsi="Arial" w:cs="Arial"/>
              </w:rPr>
            </w:pPr>
          </w:p>
        </w:tc>
      </w:tr>
      <w:tr w:rsidR="0062313F" w:rsidTr="0062313F">
        <w:tc>
          <w:tcPr>
            <w:tcW w:w="4675" w:type="dxa"/>
          </w:tcPr>
          <w:p w:rsidR="0062313F" w:rsidRDefault="0062313F">
            <w:pPr>
              <w:rPr>
                <w:rFonts w:ascii="Arial" w:hAnsi="Arial" w:cs="Arial"/>
              </w:rPr>
            </w:pPr>
          </w:p>
          <w:p w:rsidR="0062313F" w:rsidRDefault="0062313F">
            <w:pPr>
              <w:rPr>
                <w:rFonts w:ascii="Arial" w:hAnsi="Arial" w:cs="Arial"/>
              </w:rPr>
            </w:pPr>
          </w:p>
          <w:p w:rsidR="0062313F" w:rsidRPr="00126894" w:rsidRDefault="0062313F" w:rsidP="0062313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Camera</w:t>
            </w:r>
          </w:p>
          <w:p w:rsidR="0062313F" w:rsidRDefault="0062313F" w:rsidP="0062313F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4  </w:t>
            </w:r>
          </w:p>
          <w:p w:rsidR="006212EC" w:rsidRDefault="006212EC" w:rsidP="0062313F">
            <w:pPr>
              <w:rPr>
                <w:rFonts w:ascii="Arial" w:hAnsi="Arial" w:cs="Arial"/>
              </w:rPr>
            </w:pPr>
          </w:p>
          <w:p w:rsidR="006212EC" w:rsidRDefault="006212EC" w:rsidP="006231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66975" cy="18478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amera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13F" w:rsidRDefault="0062313F" w:rsidP="006231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62313F" w:rsidRDefault="0062313F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62313F" w:rsidRDefault="0062313F">
            <w:pPr>
              <w:rPr>
                <w:rFonts w:ascii="Arial" w:hAnsi="Arial" w:cs="Arial"/>
              </w:rPr>
            </w:pPr>
          </w:p>
          <w:p w:rsidR="0062313F" w:rsidRDefault="0062313F">
            <w:pPr>
              <w:rPr>
                <w:rFonts w:ascii="Arial" w:hAnsi="Arial" w:cs="Arial"/>
              </w:rPr>
            </w:pPr>
          </w:p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Binoculars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2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2F66B4">
              <w:rPr>
                <w:rFonts w:ascii="Arial" w:hAnsi="Arial" w:cs="Arial"/>
              </w:rPr>
              <w:t>+3 to Notice Rolls at distance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2C5E5BD" wp14:editId="3D0B5808">
                  <wp:extent cx="2371725" cy="192405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inocs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6212EC" w:rsidRDefault="006212EC" w:rsidP="002C2097">
            <w:pPr>
              <w:rPr>
                <w:rFonts w:ascii="Arial" w:hAnsi="Arial" w:cs="Arial"/>
              </w:rPr>
            </w:pPr>
          </w:p>
        </w:tc>
      </w:tr>
    </w:tbl>
    <w:p w:rsidR="0062313F" w:rsidRDefault="0062313F">
      <w:pPr>
        <w:rPr>
          <w:rFonts w:ascii="Arial" w:hAnsi="Arial" w:cs="Arial"/>
        </w:rPr>
      </w:pPr>
    </w:p>
    <w:p w:rsidR="00311106" w:rsidRDefault="00311106">
      <w:pPr>
        <w:rPr>
          <w:rFonts w:ascii="Arial" w:hAnsi="Arial" w:cs="Arial"/>
        </w:rPr>
      </w:pPr>
    </w:p>
    <w:p w:rsidR="006212EC" w:rsidRDefault="006212EC">
      <w:pPr>
        <w:rPr>
          <w:rFonts w:ascii="Arial" w:hAnsi="Arial" w:cs="Arial"/>
        </w:rPr>
      </w:pPr>
    </w:p>
    <w:p w:rsidR="006212EC" w:rsidRDefault="006212EC">
      <w:pPr>
        <w:rPr>
          <w:rFonts w:ascii="Arial" w:hAnsi="Arial" w:cs="Arial"/>
        </w:rPr>
      </w:pPr>
    </w:p>
    <w:p w:rsidR="006212EC" w:rsidRDefault="006212EC">
      <w:pPr>
        <w:rPr>
          <w:rFonts w:ascii="Arial" w:hAnsi="Arial" w:cs="Arial"/>
        </w:rPr>
      </w:pPr>
    </w:p>
    <w:p w:rsidR="006212EC" w:rsidRDefault="006212EC">
      <w:pPr>
        <w:rPr>
          <w:rFonts w:ascii="Arial" w:hAnsi="Arial" w:cs="Arial"/>
        </w:rPr>
      </w:pPr>
    </w:p>
    <w:p w:rsidR="006212EC" w:rsidRDefault="006212EC">
      <w:pPr>
        <w:rPr>
          <w:rFonts w:ascii="Arial" w:hAnsi="Arial" w:cs="Arial"/>
        </w:rPr>
      </w:pPr>
    </w:p>
    <w:p w:rsidR="006212EC" w:rsidRDefault="006212EC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212EC" w:rsidTr="006212EC">
        <w:tc>
          <w:tcPr>
            <w:tcW w:w="4675" w:type="dxa"/>
          </w:tcPr>
          <w:p w:rsidR="006212EC" w:rsidRDefault="006212EC">
            <w:pPr>
              <w:rPr>
                <w:rFonts w:ascii="Arial" w:hAnsi="Arial" w:cs="Arial"/>
              </w:rPr>
            </w:pPr>
          </w:p>
          <w:p w:rsidR="006212EC" w:rsidRDefault="006212EC" w:rsidP="006212E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212EC" w:rsidRPr="00126894" w:rsidRDefault="006212EC" w:rsidP="006212E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Canteen</w:t>
            </w:r>
          </w:p>
          <w:p w:rsidR="006212EC" w:rsidRDefault="006212EC" w:rsidP="006212E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  3 (includes 2 pints water)</w:t>
            </w:r>
          </w:p>
          <w:p w:rsidR="006212EC" w:rsidRDefault="006212EC" w:rsidP="00621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6212EC" w:rsidRDefault="00621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66975" cy="184785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anteen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212EC" w:rsidRDefault="006212EC">
            <w:pPr>
              <w:rPr>
                <w:rFonts w:ascii="Arial" w:hAnsi="Arial" w:cs="Arial"/>
              </w:rPr>
            </w:pPr>
          </w:p>
          <w:p w:rsidR="006212EC" w:rsidRDefault="006212EC">
            <w:pPr>
              <w:rPr>
                <w:rFonts w:ascii="Arial" w:hAnsi="Arial" w:cs="Arial"/>
              </w:rPr>
            </w:pPr>
          </w:p>
          <w:p w:rsidR="006212EC" w:rsidRPr="00126894" w:rsidRDefault="006212EC" w:rsidP="006212E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Backpack</w:t>
            </w:r>
          </w:p>
          <w:p w:rsidR="006212EC" w:rsidRDefault="006212EC" w:rsidP="006212E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 2</w:t>
            </w:r>
          </w:p>
          <w:p w:rsidR="006212EC" w:rsidRDefault="006212EC" w:rsidP="00621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Material:  </w:t>
            </w:r>
            <w:r>
              <w:rPr>
                <w:rFonts w:ascii="Arial" w:hAnsi="Arial" w:cs="Arial"/>
              </w:rPr>
              <w:t>Canvas</w:t>
            </w:r>
          </w:p>
          <w:p w:rsidR="006212EC" w:rsidRDefault="006212EC" w:rsidP="006212EC">
            <w:pPr>
              <w:rPr>
                <w:rFonts w:ascii="Arial" w:hAnsi="Arial" w:cs="Arial"/>
              </w:rPr>
            </w:pPr>
          </w:p>
          <w:p w:rsidR="006212EC" w:rsidRDefault="006212EC" w:rsidP="00621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ackpack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2EC" w:rsidRDefault="006212EC" w:rsidP="00621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6212EC" w:rsidRDefault="006212EC">
            <w:pPr>
              <w:rPr>
                <w:rFonts w:ascii="Arial" w:hAnsi="Arial" w:cs="Arial"/>
              </w:rPr>
            </w:pPr>
          </w:p>
        </w:tc>
      </w:tr>
      <w:tr w:rsidR="006212EC" w:rsidTr="006212EC">
        <w:tc>
          <w:tcPr>
            <w:tcW w:w="4675" w:type="dxa"/>
          </w:tcPr>
          <w:p w:rsidR="006212EC" w:rsidRDefault="006212EC">
            <w:pPr>
              <w:rPr>
                <w:rFonts w:ascii="Arial" w:hAnsi="Arial" w:cs="Arial"/>
              </w:rPr>
            </w:pPr>
          </w:p>
          <w:p w:rsidR="006212EC" w:rsidRPr="00126894" w:rsidRDefault="006212EC" w:rsidP="006212E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Bedroll</w:t>
            </w:r>
          </w:p>
          <w:p w:rsidR="006212EC" w:rsidRDefault="006212EC" w:rsidP="006212E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4  </w:t>
            </w:r>
          </w:p>
          <w:p w:rsidR="006212EC" w:rsidRDefault="006212EC" w:rsidP="006212EC">
            <w:pPr>
              <w:rPr>
                <w:rFonts w:ascii="Arial" w:hAnsi="Arial" w:cs="Arial"/>
              </w:rPr>
            </w:pPr>
          </w:p>
          <w:p w:rsidR="006212EC" w:rsidRDefault="006212EC" w:rsidP="00621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edroll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2EC" w:rsidRDefault="006212EC" w:rsidP="00621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6212EC" w:rsidRDefault="006212EC">
            <w:pPr>
              <w:rPr>
                <w:rFonts w:ascii="Arial" w:hAnsi="Arial" w:cs="Arial"/>
              </w:rPr>
            </w:pPr>
          </w:p>
          <w:p w:rsidR="006212EC" w:rsidRDefault="006212EC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6212EC" w:rsidRDefault="006212EC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Parachute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20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B386886" wp14:editId="5E0E9C71">
                  <wp:extent cx="1800225" cy="2543175"/>
                  <wp:effectExtent l="0" t="0" r="9525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arachute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6212EC" w:rsidRDefault="006212EC" w:rsidP="002C2097">
            <w:pPr>
              <w:rPr>
                <w:rFonts w:ascii="Arial" w:hAnsi="Arial" w:cs="Arial"/>
              </w:rPr>
            </w:pPr>
          </w:p>
        </w:tc>
      </w:tr>
    </w:tbl>
    <w:p w:rsidR="006212EC" w:rsidRDefault="006212EC">
      <w:pPr>
        <w:rPr>
          <w:rFonts w:ascii="Arial" w:hAnsi="Arial" w:cs="Arial"/>
        </w:rPr>
      </w:pPr>
    </w:p>
    <w:p w:rsidR="00311106" w:rsidRDefault="00311106">
      <w:pPr>
        <w:rPr>
          <w:rFonts w:ascii="Arial" w:hAnsi="Arial" w:cs="Arial"/>
        </w:rPr>
      </w:pPr>
    </w:p>
    <w:p w:rsidR="0069709B" w:rsidRDefault="0069709B">
      <w:pPr>
        <w:rPr>
          <w:rFonts w:ascii="Arial" w:hAnsi="Arial" w:cs="Arial"/>
        </w:rPr>
      </w:pPr>
    </w:p>
    <w:p w:rsidR="0069709B" w:rsidRDefault="0069709B">
      <w:pPr>
        <w:rPr>
          <w:rFonts w:ascii="Arial" w:hAnsi="Arial" w:cs="Arial"/>
        </w:rPr>
      </w:pPr>
    </w:p>
    <w:p w:rsidR="0069709B" w:rsidRDefault="0069709B">
      <w:pPr>
        <w:rPr>
          <w:rFonts w:ascii="Arial" w:hAnsi="Arial" w:cs="Arial"/>
        </w:rPr>
      </w:pPr>
    </w:p>
    <w:p w:rsidR="0069709B" w:rsidRDefault="0069709B">
      <w:pPr>
        <w:rPr>
          <w:rFonts w:ascii="Arial" w:hAnsi="Arial" w:cs="Arial"/>
        </w:rPr>
      </w:pPr>
    </w:p>
    <w:p w:rsidR="0069709B" w:rsidRDefault="0069709B">
      <w:pPr>
        <w:rPr>
          <w:rFonts w:ascii="Arial" w:hAnsi="Arial" w:cs="Arial"/>
        </w:rPr>
      </w:pPr>
    </w:p>
    <w:p w:rsidR="0069709B" w:rsidRDefault="0069709B">
      <w:pPr>
        <w:rPr>
          <w:rFonts w:ascii="Arial" w:hAnsi="Arial" w:cs="Arial"/>
        </w:rPr>
      </w:pPr>
    </w:p>
    <w:p w:rsidR="0069709B" w:rsidRDefault="0069709B">
      <w:pPr>
        <w:rPr>
          <w:rFonts w:ascii="Arial" w:hAnsi="Arial" w:cs="Arial"/>
        </w:rPr>
      </w:pPr>
    </w:p>
    <w:p w:rsidR="000E52C4" w:rsidRDefault="000E52C4">
      <w:pPr>
        <w:rPr>
          <w:rFonts w:ascii="Arial" w:hAnsi="Arial" w:cs="Arial"/>
        </w:rPr>
      </w:pPr>
    </w:p>
    <w:p w:rsidR="0069709B" w:rsidRDefault="0069709B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9709B" w:rsidTr="0069709B">
        <w:tc>
          <w:tcPr>
            <w:tcW w:w="4675" w:type="dxa"/>
          </w:tcPr>
          <w:p w:rsidR="0069709B" w:rsidRDefault="0069709B">
            <w:pPr>
              <w:rPr>
                <w:rFonts w:ascii="Arial" w:hAnsi="Arial" w:cs="Arial"/>
              </w:rPr>
            </w:pPr>
          </w:p>
          <w:p w:rsidR="0069709B" w:rsidRDefault="0069709B">
            <w:pPr>
              <w:rPr>
                <w:rFonts w:ascii="Arial" w:hAnsi="Arial" w:cs="Arial"/>
              </w:rPr>
            </w:pPr>
          </w:p>
          <w:p w:rsidR="0069709B" w:rsidRPr="00126894" w:rsidRDefault="0069709B" w:rsidP="0069709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Whistle</w:t>
            </w:r>
          </w:p>
          <w:p w:rsidR="0069709B" w:rsidRDefault="0069709B" w:rsidP="0069709B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0  </w:t>
            </w:r>
          </w:p>
          <w:p w:rsidR="0069709B" w:rsidRDefault="0069709B" w:rsidP="006970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Material:  </w:t>
            </w:r>
            <w:r>
              <w:rPr>
                <w:rFonts w:ascii="Arial" w:hAnsi="Arial" w:cs="Arial"/>
              </w:rPr>
              <w:t>steel</w:t>
            </w:r>
          </w:p>
          <w:p w:rsidR="0069709B" w:rsidRDefault="0069709B">
            <w:pPr>
              <w:rPr>
                <w:rFonts w:ascii="Arial" w:hAnsi="Arial" w:cs="Arial"/>
              </w:rPr>
            </w:pPr>
          </w:p>
          <w:p w:rsidR="002F66B4" w:rsidRDefault="002F66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histle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02F1" w:rsidRDefault="00CF02F1">
            <w:pPr>
              <w:rPr>
                <w:rFonts w:ascii="Arial" w:hAnsi="Arial" w:cs="Arial"/>
              </w:rPr>
            </w:pPr>
          </w:p>
          <w:p w:rsidR="002F66B4" w:rsidRDefault="002F66B4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69709B" w:rsidRDefault="0069709B">
            <w:pPr>
              <w:rPr>
                <w:rFonts w:ascii="Arial" w:hAnsi="Arial" w:cs="Arial"/>
              </w:rPr>
            </w:pPr>
          </w:p>
          <w:p w:rsidR="0069709B" w:rsidRDefault="0069709B">
            <w:pPr>
              <w:rPr>
                <w:rFonts w:ascii="Arial" w:hAnsi="Arial" w:cs="Arial"/>
              </w:rPr>
            </w:pPr>
          </w:p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Disguise Kit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4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C93CA4">
              <w:rPr>
                <w:rFonts w:ascii="Arial" w:hAnsi="Arial" w:cs="Arial"/>
              </w:rPr>
              <w:t>Combined with Streetwise, or an appropriate knowledge skill to make a disguise.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Pr="00C93CA4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C2C85C" wp14:editId="398D59B9">
                  <wp:extent cx="2514600" cy="12192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isguise kit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6B4" w:rsidRDefault="002F66B4" w:rsidP="00335863">
            <w:pPr>
              <w:rPr>
                <w:rFonts w:ascii="Arial" w:hAnsi="Arial" w:cs="Arial"/>
              </w:rPr>
            </w:pPr>
          </w:p>
        </w:tc>
      </w:tr>
      <w:tr w:rsidR="0069709B" w:rsidTr="0069709B">
        <w:tc>
          <w:tcPr>
            <w:tcW w:w="4675" w:type="dxa"/>
          </w:tcPr>
          <w:p w:rsidR="0069709B" w:rsidRDefault="0069709B">
            <w:pPr>
              <w:rPr>
                <w:rFonts w:ascii="Arial" w:hAnsi="Arial" w:cs="Arial"/>
              </w:rPr>
            </w:pPr>
          </w:p>
          <w:p w:rsidR="002F66B4" w:rsidRDefault="002F66B4">
            <w:pPr>
              <w:rPr>
                <w:rFonts w:ascii="Arial" w:hAnsi="Arial" w:cs="Arial"/>
              </w:rPr>
            </w:pPr>
          </w:p>
          <w:p w:rsidR="00A85ADC" w:rsidRPr="00126894" w:rsidRDefault="00A85ADC" w:rsidP="00A85AD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ROAD FLARE</w:t>
            </w:r>
          </w:p>
          <w:p w:rsidR="002F66B4" w:rsidRDefault="00A85ADC" w:rsidP="00A85AD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½</w:t>
            </w:r>
          </w:p>
          <w:p w:rsidR="00A85ADC" w:rsidRDefault="00A85ADC" w:rsidP="00A85A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Area of Effect:  Large Burst, 10 rounds</w:t>
            </w:r>
          </w:p>
          <w:p w:rsidR="00A85ADC" w:rsidRDefault="00A85ADC" w:rsidP="00A85ADC">
            <w:pPr>
              <w:rPr>
                <w:rFonts w:ascii="Arial" w:hAnsi="Arial" w:cs="Arial"/>
              </w:rPr>
            </w:pPr>
          </w:p>
          <w:p w:rsidR="00A85ADC" w:rsidRDefault="00A85ADC" w:rsidP="00A85A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05000" cy="1095375"/>
                  <wp:effectExtent l="4762" t="0" r="4763" b="4762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road flare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50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9709B" w:rsidRDefault="0069709B">
            <w:pPr>
              <w:rPr>
                <w:rFonts w:ascii="Arial" w:hAnsi="Arial" w:cs="Arial"/>
              </w:rPr>
            </w:pPr>
          </w:p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Gas Can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42 (full) 2 (empty)</w:t>
            </w:r>
          </w:p>
          <w:p w:rsidR="002C2097" w:rsidRDefault="002C2097" w:rsidP="002C2097">
            <w:pPr>
              <w:rPr>
                <w:rFonts w:ascii="Arial" w:hAnsi="Arial" w:cs="Arial"/>
                <w:b/>
              </w:rPr>
            </w:pPr>
            <w:r w:rsidRPr="00A93C0E">
              <w:rPr>
                <w:rFonts w:ascii="Arial" w:hAnsi="Arial" w:cs="Arial"/>
                <w:b/>
              </w:rPr>
              <w:t>Contains</w:t>
            </w:r>
            <w:r>
              <w:rPr>
                <w:rFonts w:ascii="Arial" w:hAnsi="Arial" w:cs="Arial"/>
              </w:rPr>
              <w:t xml:space="preserve">:  5 gallons of gasoline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11F816C" wp14:editId="70B4F462">
                  <wp:extent cx="2143125" cy="2143125"/>
                  <wp:effectExtent l="0" t="0" r="9525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jerrycan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6B4" w:rsidRDefault="002F66B4">
            <w:pPr>
              <w:rPr>
                <w:rFonts w:ascii="Arial" w:hAnsi="Arial" w:cs="Arial"/>
              </w:rPr>
            </w:pPr>
          </w:p>
          <w:p w:rsidR="00CF02F1" w:rsidRDefault="00CF02F1" w:rsidP="002F66B4">
            <w:pPr>
              <w:rPr>
                <w:rFonts w:ascii="Arial" w:hAnsi="Arial" w:cs="Arial"/>
              </w:rPr>
            </w:pPr>
          </w:p>
          <w:p w:rsidR="00CF02F1" w:rsidRPr="002F66B4" w:rsidRDefault="00CF02F1" w:rsidP="002F66B4">
            <w:pPr>
              <w:rPr>
                <w:rFonts w:ascii="Arial" w:hAnsi="Arial" w:cs="Arial"/>
              </w:rPr>
            </w:pPr>
          </w:p>
        </w:tc>
      </w:tr>
    </w:tbl>
    <w:p w:rsidR="009E0C04" w:rsidRDefault="009E0C04">
      <w:pPr>
        <w:rPr>
          <w:rFonts w:ascii="Arial" w:hAnsi="Arial" w:cs="Arial"/>
        </w:rPr>
      </w:pPr>
    </w:p>
    <w:p w:rsidR="0070018D" w:rsidRDefault="0070018D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018D" w:rsidTr="0070018D">
        <w:tc>
          <w:tcPr>
            <w:tcW w:w="4675" w:type="dxa"/>
          </w:tcPr>
          <w:p w:rsidR="002C2097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Survival Kit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5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C52031">
              <w:rPr>
                <w:rFonts w:ascii="Arial" w:hAnsi="Arial" w:cs="Arial"/>
                <w:b/>
              </w:rPr>
              <w:t>Effect:</w:t>
            </w:r>
            <w:r>
              <w:rPr>
                <w:rFonts w:ascii="Arial" w:hAnsi="Arial" w:cs="Arial"/>
              </w:rPr>
              <w:t xml:space="preserve"> +2 bonus to Survival Rolls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70018D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2E02AE" wp14:editId="2A2988EE">
                  <wp:extent cx="1584887" cy="212407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survival kit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001" cy="213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18D" w:rsidRDefault="0070018D" w:rsidP="009E0C04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2C2097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Swiss Army Knife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</w:t>
            </w:r>
            <w:proofErr w:type="spellEnd"/>
            <w:r>
              <w:rPr>
                <w:rFonts w:ascii="Arial" w:hAnsi="Arial" w:cs="Arial"/>
              </w:rPr>
              <w:t xml:space="preserve">  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3633CD">
              <w:rPr>
                <w:rFonts w:ascii="Arial" w:hAnsi="Arial" w:cs="Arial"/>
                <w:b/>
              </w:rPr>
              <w:t>Effect:</w:t>
            </w:r>
            <w:r>
              <w:rPr>
                <w:rFonts w:ascii="Arial" w:hAnsi="Arial" w:cs="Arial"/>
              </w:rPr>
              <w:t xml:space="preserve">   reduces Repair penalty for not using tools from -2 to -1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CC9260" wp14:editId="1F182DFD">
                  <wp:extent cx="2143125" cy="2143125"/>
                  <wp:effectExtent l="0" t="0" r="9525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swiss army knife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18D" w:rsidRDefault="0070018D">
            <w:pPr>
              <w:rPr>
                <w:rFonts w:ascii="Arial" w:hAnsi="Arial" w:cs="Arial"/>
              </w:rPr>
            </w:pPr>
          </w:p>
          <w:p w:rsidR="00754FF8" w:rsidRDefault="00754FF8" w:rsidP="002C2097">
            <w:pPr>
              <w:rPr>
                <w:rFonts w:ascii="Arial" w:hAnsi="Arial" w:cs="Arial"/>
              </w:rPr>
            </w:pPr>
          </w:p>
        </w:tc>
      </w:tr>
      <w:tr w:rsidR="0070018D" w:rsidTr="0070018D">
        <w:tc>
          <w:tcPr>
            <w:tcW w:w="4675" w:type="dxa"/>
          </w:tcPr>
          <w:p w:rsidR="00754FF8" w:rsidRDefault="00754FF8" w:rsidP="00754FF8">
            <w:pPr>
              <w:rPr>
                <w:rFonts w:ascii="Arial" w:hAnsi="Arial" w:cs="Arial"/>
              </w:rPr>
            </w:pPr>
          </w:p>
          <w:p w:rsidR="00273C76" w:rsidRPr="00126894" w:rsidRDefault="00273C76" w:rsidP="00273C76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Climbing Gear</w:t>
            </w:r>
          </w:p>
          <w:p w:rsidR="00273C76" w:rsidRDefault="00273C76" w:rsidP="00273C76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10</w:t>
            </w:r>
          </w:p>
          <w:p w:rsidR="00273C76" w:rsidRDefault="00273C76" w:rsidP="0027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+2 to Climbing Checks</w:t>
            </w:r>
          </w:p>
          <w:p w:rsidR="00273C76" w:rsidRDefault="00273C76" w:rsidP="0027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790700" cy="17907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Climb Gear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4FF8" w:rsidRPr="00126894" w:rsidRDefault="00754FF8" w:rsidP="00754FF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54FF8" w:rsidRDefault="00754FF8" w:rsidP="0031149A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70018D" w:rsidRDefault="0070018D">
            <w:pPr>
              <w:rPr>
                <w:rFonts w:ascii="Arial" w:hAnsi="Arial" w:cs="Arial"/>
              </w:rPr>
            </w:pPr>
          </w:p>
          <w:p w:rsidR="00273C76" w:rsidRPr="00126894" w:rsidRDefault="00273C76" w:rsidP="00273C76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Inflatable Rubber Raft</w:t>
            </w:r>
          </w:p>
          <w:p w:rsidR="00754FF8" w:rsidRDefault="00273C76" w:rsidP="00273C76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30</w:t>
            </w:r>
          </w:p>
          <w:p w:rsidR="00273C76" w:rsidRDefault="00273C76" w:rsidP="0027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Holds:  3 people</w:t>
            </w:r>
          </w:p>
          <w:p w:rsidR="00273C76" w:rsidRDefault="00273C76" w:rsidP="00273C76">
            <w:pPr>
              <w:rPr>
                <w:rFonts w:ascii="Arial" w:hAnsi="Arial" w:cs="Arial"/>
              </w:rPr>
            </w:pPr>
          </w:p>
          <w:p w:rsidR="00273C76" w:rsidRDefault="00273C76" w:rsidP="00273C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95196" cy="153352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rubber raft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906" cy="153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4FF8" w:rsidRDefault="00754FF8" w:rsidP="0031149A">
            <w:pPr>
              <w:rPr>
                <w:rFonts w:ascii="Arial" w:hAnsi="Arial" w:cs="Arial"/>
              </w:rPr>
            </w:pPr>
          </w:p>
        </w:tc>
      </w:tr>
    </w:tbl>
    <w:p w:rsidR="0070018D" w:rsidRDefault="0070018D">
      <w:pPr>
        <w:rPr>
          <w:rFonts w:ascii="Arial" w:hAnsi="Arial" w:cs="Arial"/>
        </w:rPr>
      </w:pPr>
    </w:p>
    <w:p w:rsidR="00A93C0E" w:rsidRDefault="00A93C0E">
      <w:pPr>
        <w:rPr>
          <w:rFonts w:ascii="Arial" w:hAnsi="Arial" w:cs="Arial"/>
        </w:rPr>
      </w:pPr>
    </w:p>
    <w:p w:rsidR="00A93C0E" w:rsidRDefault="00A93C0E">
      <w:pPr>
        <w:rPr>
          <w:rFonts w:ascii="Arial" w:hAnsi="Arial" w:cs="Arial"/>
        </w:rPr>
      </w:pPr>
    </w:p>
    <w:p w:rsidR="00A93C0E" w:rsidRDefault="00A93C0E">
      <w:pPr>
        <w:rPr>
          <w:rFonts w:ascii="Arial" w:hAnsi="Arial" w:cs="Arial"/>
        </w:rPr>
      </w:pPr>
    </w:p>
    <w:p w:rsidR="00A85ADC" w:rsidRDefault="00A85ADC">
      <w:pPr>
        <w:rPr>
          <w:rFonts w:ascii="Arial" w:hAnsi="Arial" w:cs="Arial"/>
        </w:rPr>
      </w:pPr>
    </w:p>
    <w:p w:rsidR="00A85ADC" w:rsidRDefault="00A85ADC">
      <w:pPr>
        <w:rPr>
          <w:rFonts w:ascii="Arial" w:hAnsi="Arial" w:cs="Arial"/>
        </w:rPr>
      </w:pPr>
    </w:p>
    <w:p w:rsidR="00A85ADC" w:rsidRDefault="00A85ADC">
      <w:pPr>
        <w:rPr>
          <w:rFonts w:ascii="Arial" w:hAnsi="Arial" w:cs="Arial"/>
        </w:rPr>
      </w:pPr>
    </w:p>
    <w:p w:rsidR="00A85ADC" w:rsidRDefault="00A85ADC">
      <w:pPr>
        <w:rPr>
          <w:rFonts w:ascii="Arial" w:hAnsi="Arial" w:cs="Arial"/>
        </w:rPr>
      </w:pPr>
    </w:p>
    <w:p w:rsidR="00273C76" w:rsidRDefault="00273C76">
      <w:pPr>
        <w:rPr>
          <w:rFonts w:ascii="Arial" w:hAnsi="Arial" w:cs="Arial"/>
        </w:rPr>
      </w:pPr>
    </w:p>
    <w:p w:rsidR="00273C76" w:rsidRDefault="00273C76">
      <w:pPr>
        <w:rPr>
          <w:rFonts w:ascii="Arial" w:hAnsi="Arial" w:cs="Arial"/>
        </w:rPr>
      </w:pPr>
    </w:p>
    <w:p w:rsidR="00A85ADC" w:rsidRPr="00440407" w:rsidRDefault="00A85ADC">
      <w:pPr>
        <w:rPr>
          <w:rFonts w:ascii="Arial" w:hAnsi="Arial" w:cs="Arial"/>
          <w:b/>
          <w:sz w:val="32"/>
          <w:szCs w:val="32"/>
        </w:rPr>
      </w:pPr>
      <w:r w:rsidRPr="00440407">
        <w:rPr>
          <w:rFonts w:ascii="Arial" w:hAnsi="Arial" w:cs="Arial"/>
          <w:b/>
          <w:sz w:val="32"/>
          <w:szCs w:val="32"/>
        </w:rPr>
        <w:t>SECTION S</w:t>
      </w:r>
      <w:r w:rsidR="00440407" w:rsidRPr="00440407">
        <w:rPr>
          <w:rFonts w:ascii="Arial" w:hAnsi="Arial" w:cs="Arial"/>
          <w:b/>
          <w:sz w:val="32"/>
          <w:szCs w:val="32"/>
        </w:rPr>
        <w:t>IX</w:t>
      </w:r>
      <w:r w:rsidRPr="00440407">
        <w:rPr>
          <w:rFonts w:ascii="Arial" w:hAnsi="Arial" w:cs="Arial"/>
          <w:b/>
          <w:sz w:val="32"/>
          <w:szCs w:val="32"/>
        </w:rPr>
        <w:t>:  PERSONAL GEAR</w:t>
      </w:r>
    </w:p>
    <w:p w:rsidR="00A93C0E" w:rsidRDefault="00A93C0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93C0E" w:rsidTr="00A93C0E">
        <w:tc>
          <w:tcPr>
            <w:tcW w:w="4675" w:type="dxa"/>
          </w:tcPr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Umbrella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2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94D23ED" wp14:editId="2F6824F9">
                  <wp:extent cx="2305050" cy="19812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Umbrella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E" w:rsidRDefault="00A93C0E">
            <w:pPr>
              <w:rPr>
                <w:rFonts w:ascii="Arial" w:hAnsi="Arial" w:cs="Arial"/>
              </w:rPr>
            </w:pPr>
          </w:p>
          <w:p w:rsidR="00A93C0E" w:rsidRDefault="00A93C0E" w:rsidP="002C2097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2C2097" w:rsidRPr="00126894" w:rsidRDefault="002C2097" w:rsidP="002C209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Lighter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0  </w:t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9AE9FC9" wp14:editId="6B34C1A0">
                  <wp:extent cx="2133600" cy="214312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ghter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2C2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A93C0E" w:rsidRDefault="00A93C0E">
            <w:pPr>
              <w:rPr>
                <w:rFonts w:ascii="Arial" w:hAnsi="Arial" w:cs="Arial"/>
              </w:rPr>
            </w:pPr>
          </w:p>
          <w:p w:rsidR="00A93C0E" w:rsidRDefault="00A93C0E" w:rsidP="00335863">
            <w:pPr>
              <w:rPr>
                <w:rFonts w:ascii="Arial" w:hAnsi="Arial" w:cs="Arial"/>
              </w:rPr>
            </w:pPr>
          </w:p>
        </w:tc>
      </w:tr>
      <w:tr w:rsidR="00A93C0E" w:rsidTr="00A93C0E">
        <w:tc>
          <w:tcPr>
            <w:tcW w:w="4675" w:type="dxa"/>
          </w:tcPr>
          <w:p w:rsidR="00A93C0E" w:rsidRDefault="00A93C0E">
            <w:pPr>
              <w:rPr>
                <w:rFonts w:ascii="Arial" w:hAnsi="Arial" w:cs="Arial"/>
              </w:rPr>
            </w:pPr>
          </w:p>
          <w:p w:rsidR="00A93C0E" w:rsidRPr="00126894" w:rsidRDefault="00A93C0E" w:rsidP="00A93C0E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Canvas Bag</w:t>
            </w:r>
          </w:p>
          <w:p w:rsidR="00A93C0E" w:rsidRDefault="00A93C0E" w:rsidP="00A93C0E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A93C0E" w:rsidRDefault="00A93C0E" w:rsidP="00A93C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Contains: </w:t>
            </w:r>
            <w:r>
              <w:rPr>
                <w:rFonts w:ascii="Arial" w:hAnsi="Arial" w:cs="Arial"/>
              </w:rPr>
              <w:t xml:space="preserve">up </w:t>
            </w:r>
            <w:r w:rsidRPr="00A93C0E">
              <w:rPr>
                <w:rFonts w:ascii="Arial" w:hAnsi="Arial" w:cs="Arial"/>
              </w:rPr>
              <w:t>to 50 Encumbrance of stuff</w:t>
            </w:r>
          </w:p>
          <w:p w:rsidR="00A93C0E" w:rsidRDefault="00A93C0E" w:rsidP="00A93C0E">
            <w:pPr>
              <w:rPr>
                <w:rFonts w:ascii="Arial" w:hAnsi="Arial" w:cs="Arial"/>
              </w:rPr>
            </w:pPr>
          </w:p>
          <w:p w:rsidR="00A93C0E" w:rsidRPr="00A93C0E" w:rsidRDefault="00A93C0E" w:rsidP="00A93C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uffle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E" w:rsidRDefault="00A93C0E">
            <w:pPr>
              <w:rPr>
                <w:rFonts w:ascii="Arial" w:hAnsi="Arial" w:cs="Arial"/>
              </w:rPr>
            </w:pPr>
          </w:p>
          <w:p w:rsidR="00A93C0E" w:rsidRDefault="00A93C0E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A93C0E" w:rsidRDefault="00A93C0E">
            <w:pPr>
              <w:rPr>
                <w:rFonts w:ascii="Arial" w:hAnsi="Arial" w:cs="Arial"/>
              </w:rPr>
            </w:pPr>
          </w:p>
          <w:p w:rsidR="00A93C0E" w:rsidRPr="00126894" w:rsidRDefault="00A93C0E" w:rsidP="00A93C0E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Steamer Trunk</w:t>
            </w:r>
          </w:p>
          <w:p w:rsidR="00A93C0E" w:rsidRDefault="00A93C0E" w:rsidP="00A93C0E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10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A93C0E" w:rsidRDefault="00A93C0E" w:rsidP="00A93C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Contains: </w:t>
            </w:r>
            <w:r w:rsidRPr="00A93C0E">
              <w:rPr>
                <w:rFonts w:ascii="Arial" w:hAnsi="Arial" w:cs="Arial"/>
              </w:rPr>
              <w:t xml:space="preserve">up to 40 </w:t>
            </w:r>
            <w:proofErr w:type="spellStart"/>
            <w:r w:rsidRPr="00A93C0E">
              <w:rPr>
                <w:rFonts w:ascii="Arial" w:hAnsi="Arial" w:cs="Arial"/>
              </w:rPr>
              <w:t>Enc</w:t>
            </w:r>
            <w:proofErr w:type="spellEnd"/>
            <w:r w:rsidRPr="00A93C0E">
              <w:rPr>
                <w:rFonts w:ascii="Arial" w:hAnsi="Arial" w:cs="Arial"/>
              </w:rPr>
              <w:t xml:space="preserve"> of stuff</w:t>
            </w:r>
          </w:p>
          <w:p w:rsidR="00A93C0E" w:rsidRDefault="00A93C0E" w:rsidP="00A93C0E">
            <w:pPr>
              <w:rPr>
                <w:rFonts w:ascii="Arial" w:hAnsi="Arial" w:cs="Arial"/>
              </w:rPr>
            </w:pPr>
          </w:p>
          <w:p w:rsidR="00A93C0E" w:rsidRDefault="00A93C0E" w:rsidP="00A93C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057400" cy="20574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trunk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E" w:rsidRDefault="00A93C0E">
            <w:pPr>
              <w:rPr>
                <w:rFonts w:ascii="Arial" w:hAnsi="Arial" w:cs="Arial"/>
              </w:rPr>
            </w:pPr>
          </w:p>
        </w:tc>
      </w:tr>
    </w:tbl>
    <w:p w:rsidR="00A93C0E" w:rsidRDefault="00A93C0E">
      <w:pPr>
        <w:rPr>
          <w:rFonts w:ascii="Arial" w:hAnsi="Arial" w:cs="Arial"/>
        </w:rPr>
      </w:pPr>
    </w:p>
    <w:p w:rsidR="00A93C0E" w:rsidRDefault="00A93C0E">
      <w:pPr>
        <w:rPr>
          <w:rFonts w:ascii="Arial" w:hAnsi="Arial" w:cs="Arial"/>
        </w:rPr>
      </w:pPr>
    </w:p>
    <w:p w:rsidR="00A93C0E" w:rsidRDefault="00A93C0E">
      <w:pPr>
        <w:rPr>
          <w:rFonts w:ascii="Arial" w:hAnsi="Arial" w:cs="Arial"/>
        </w:rPr>
      </w:pPr>
    </w:p>
    <w:p w:rsidR="00A93C0E" w:rsidRDefault="00A93C0E">
      <w:pPr>
        <w:rPr>
          <w:rFonts w:ascii="Arial" w:hAnsi="Arial" w:cs="Arial"/>
        </w:rPr>
      </w:pPr>
    </w:p>
    <w:p w:rsidR="00A93C0E" w:rsidRDefault="00A93C0E">
      <w:pPr>
        <w:rPr>
          <w:rFonts w:ascii="Arial" w:hAnsi="Arial" w:cs="Arial"/>
        </w:rPr>
      </w:pPr>
    </w:p>
    <w:p w:rsidR="00A93C0E" w:rsidRDefault="00A93C0E">
      <w:pPr>
        <w:rPr>
          <w:rFonts w:ascii="Arial" w:hAnsi="Arial" w:cs="Arial"/>
        </w:rPr>
      </w:pPr>
    </w:p>
    <w:p w:rsidR="00A93C0E" w:rsidRDefault="00A93C0E">
      <w:pPr>
        <w:rPr>
          <w:rFonts w:ascii="Arial" w:hAnsi="Arial" w:cs="Arial"/>
        </w:rPr>
      </w:pPr>
    </w:p>
    <w:p w:rsidR="00A93C0E" w:rsidRDefault="00A93C0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93C0E" w:rsidTr="00A93C0E">
        <w:tc>
          <w:tcPr>
            <w:tcW w:w="4675" w:type="dxa"/>
          </w:tcPr>
          <w:p w:rsidR="00A85ADC" w:rsidRDefault="00A85ADC" w:rsidP="00D2797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2797E" w:rsidRPr="00126894" w:rsidRDefault="00D2797E" w:rsidP="00D2797E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Brief Case</w:t>
            </w:r>
          </w:p>
          <w:p w:rsidR="00D2797E" w:rsidRDefault="00D2797E" w:rsidP="00D2797E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D2797E" w:rsidRDefault="00D2797E" w:rsidP="00D279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Contains: </w:t>
            </w:r>
            <w:r w:rsidRPr="00D2797E">
              <w:rPr>
                <w:rFonts w:ascii="Arial" w:hAnsi="Arial" w:cs="Arial"/>
              </w:rPr>
              <w:t xml:space="preserve">up to 10 </w:t>
            </w:r>
            <w:proofErr w:type="spellStart"/>
            <w:r w:rsidRPr="00D2797E">
              <w:rPr>
                <w:rFonts w:ascii="Arial" w:hAnsi="Arial" w:cs="Arial"/>
              </w:rPr>
              <w:t>Enc</w:t>
            </w:r>
            <w:proofErr w:type="spellEnd"/>
            <w:r w:rsidRPr="00D2797E">
              <w:rPr>
                <w:rFonts w:ascii="Arial" w:hAnsi="Arial" w:cs="Arial"/>
              </w:rPr>
              <w:t xml:space="preserve"> of flat stuff</w:t>
            </w:r>
          </w:p>
          <w:p w:rsidR="00D2797E" w:rsidRDefault="00D2797E" w:rsidP="00D2797E">
            <w:pPr>
              <w:rPr>
                <w:rFonts w:ascii="Arial" w:hAnsi="Arial" w:cs="Arial"/>
              </w:rPr>
            </w:pPr>
          </w:p>
          <w:p w:rsidR="00D2797E" w:rsidRDefault="00D2797E" w:rsidP="00D279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409825" cy="1895475"/>
                  <wp:effectExtent l="0" t="0" r="9525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brief case.pn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E" w:rsidRDefault="00A93C0E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A85ADC" w:rsidRDefault="00A85ADC" w:rsidP="00D2797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2797E" w:rsidRPr="00126894" w:rsidRDefault="00D2797E" w:rsidP="00D2797E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Suit Case</w:t>
            </w:r>
          </w:p>
          <w:p w:rsidR="00D2797E" w:rsidRDefault="00D2797E" w:rsidP="00D2797E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4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D2797E" w:rsidRDefault="00D2797E" w:rsidP="00D279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Contains: </w:t>
            </w:r>
            <w:r w:rsidRPr="00D2797E">
              <w:rPr>
                <w:rFonts w:ascii="Arial" w:hAnsi="Arial" w:cs="Arial"/>
              </w:rPr>
              <w:t xml:space="preserve">up to </w:t>
            </w:r>
            <w:r>
              <w:rPr>
                <w:rFonts w:ascii="Arial" w:hAnsi="Arial" w:cs="Arial"/>
              </w:rPr>
              <w:t>2</w:t>
            </w:r>
            <w:r w:rsidRPr="00D2797E">
              <w:rPr>
                <w:rFonts w:ascii="Arial" w:hAnsi="Arial" w:cs="Arial"/>
              </w:rPr>
              <w:t xml:space="preserve">0 </w:t>
            </w:r>
            <w:proofErr w:type="spellStart"/>
            <w:r w:rsidRPr="00D2797E">
              <w:rPr>
                <w:rFonts w:ascii="Arial" w:hAnsi="Arial" w:cs="Arial"/>
              </w:rPr>
              <w:t>Enc</w:t>
            </w:r>
            <w:proofErr w:type="spellEnd"/>
            <w:r w:rsidRPr="00D2797E">
              <w:rPr>
                <w:rFonts w:ascii="Arial" w:hAnsi="Arial" w:cs="Arial"/>
              </w:rPr>
              <w:t xml:space="preserve"> of </w:t>
            </w:r>
            <w:r>
              <w:rPr>
                <w:rFonts w:ascii="Arial" w:hAnsi="Arial" w:cs="Arial"/>
              </w:rPr>
              <w:t xml:space="preserve"> </w:t>
            </w:r>
            <w:r w:rsidRPr="00D2797E">
              <w:rPr>
                <w:rFonts w:ascii="Arial" w:hAnsi="Arial" w:cs="Arial"/>
              </w:rPr>
              <w:t>stuff</w:t>
            </w:r>
          </w:p>
          <w:p w:rsidR="00D2797E" w:rsidRDefault="00D2797E" w:rsidP="00D2797E">
            <w:pPr>
              <w:rPr>
                <w:rFonts w:ascii="Arial" w:hAnsi="Arial" w:cs="Arial"/>
              </w:rPr>
            </w:pPr>
          </w:p>
          <w:p w:rsidR="00D2797E" w:rsidRDefault="00D2797E" w:rsidP="00D279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19325" cy="2057400"/>
                  <wp:effectExtent l="0" t="0" r="952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uitcase.pn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E" w:rsidRDefault="00A93C0E">
            <w:pPr>
              <w:rPr>
                <w:rFonts w:ascii="Arial" w:hAnsi="Arial" w:cs="Arial"/>
              </w:rPr>
            </w:pPr>
          </w:p>
        </w:tc>
      </w:tr>
      <w:tr w:rsidR="00A93C0E" w:rsidTr="00A93C0E">
        <w:tc>
          <w:tcPr>
            <w:tcW w:w="4675" w:type="dxa"/>
          </w:tcPr>
          <w:p w:rsidR="00A85ADC" w:rsidRDefault="00A85ADC" w:rsidP="00A85AD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85ADC" w:rsidRPr="00126894" w:rsidRDefault="00A85ADC" w:rsidP="00A85AD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Metal Flask</w:t>
            </w:r>
          </w:p>
          <w:p w:rsidR="00A85ADC" w:rsidRDefault="00A85ADC" w:rsidP="00A85AD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1  </w:t>
            </w:r>
          </w:p>
          <w:p w:rsidR="00A85ADC" w:rsidRDefault="00A85ADC" w:rsidP="00A85A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Material:  </w:t>
            </w:r>
            <w:r>
              <w:rPr>
                <w:rFonts w:ascii="Arial" w:hAnsi="Arial" w:cs="Arial"/>
              </w:rPr>
              <w:t>steel</w:t>
            </w:r>
          </w:p>
          <w:p w:rsidR="00A85ADC" w:rsidRDefault="00A85ADC" w:rsidP="00A85A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Holds 1 pint</w:t>
            </w:r>
          </w:p>
          <w:p w:rsidR="00A85ADC" w:rsidRDefault="00A85ADC" w:rsidP="00A85ADC">
            <w:pPr>
              <w:rPr>
                <w:rFonts w:ascii="Arial" w:hAnsi="Arial" w:cs="Arial"/>
              </w:rPr>
            </w:pPr>
          </w:p>
          <w:p w:rsidR="00C93CA4" w:rsidRDefault="00A85ADC" w:rsidP="003114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F23D836" wp14:editId="0D2A5AA0">
                  <wp:extent cx="2143125" cy="21431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lask.pn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93C0E" w:rsidRDefault="00A93C0E">
            <w:pPr>
              <w:rPr>
                <w:rFonts w:ascii="Arial" w:hAnsi="Arial" w:cs="Arial"/>
              </w:rPr>
            </w:pPr>
          </w:p>
          <w:p w:rsidR="00A85ADC" w:rsidRPr="00126894" w:rsidRDefault="00A85ADC" w:rsidP="00A85AD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Bottle of Good Bourbon</w:t>
            </w:r>
          </w:p>
          <w:p w:rsidR="00A85ADC" w:rsidRDefault="00A85ADC" w:rsidP="00A85ADC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3  </w:t>
            </w:r>
          </w:p>
          <w:p w:rsidR="00A85ADC" w:rsidRDefault="00A85ADC" w:rsidP="00A85A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Material:  </w:t>
            </w:r>
            <w:r>
              <w:rPr>
                <w:rFonts w:ascii="Arial" w:hAnsi="Arial" w:cs="Arial"/>
              </w:rPr>
              <w:t>Glass</w:t>
            </w:r>
          </w:p>
          <w:p w:rsidR="00A85ADC" w:rsidRDefault="00A85ADC" w:rsidP="00A85ADC">
            <w:pPr>
              <w:rPr>
                <w:rFonts w:ascii="Arial" w:hAnsi="Arial" w:cs="Arial"/>
              </w:rPr>
            </w:pPr>
          </w:p>
          <w:p w:rsidR="00A85ADC" w:rsidRDefault="00A85ADC" w:rsidP="00A85A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E56303A" wp14:editId="7B851308">
                  <wp:extent cx="2143125" cy="214312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Jim Beam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5ADC" w:rsidRDefault="00A85ADC" w:rsidP="00A85ADC">
            <w:pPr>
              <w:rPr>
                <w:rFonts w:ascii="Arial" w:hAnsi="Arial" w:cs="Arial"/>
              </w:rPr>
            </w:pPr>
          </w:p>
          <w:p w:rsidR="00C93CA4" w:rsidRDefault="00C93CA4" w:rsidP="002C2097">
            <w:pPr>
              <w:rPr>
                <w:rFonts w:ascii="Arial" w:hAnsi="Arial" w:cs="Arial"/>
              </w:rPr>
            </w:pPr>
          </w:p>
        </w:tc>
      </w:tr>
    </w:tbl>
    <w:p w:rsidR="00A93C0E" w:rsidRDefault="00A93C0E">
      <w:pPr>
        <w:rPr>
          <w:rFonts w:ascii="Arial" w:hAnsi="Arial" w:cs="Arial"/>
        </w:rPr>
      </w:pPr>
    </w:p>
    <w:p w:rsidR="003633CD" w:rsidRDefault="003633CD">
      <w:pPr>
        <w:rPr>
          <w:rFonts w:ascii="Arial" w:hAnsi="Arial" w:cs="Arial"/>
        </w:rPr>
      </w:pPr>
    </w:p>
    <w:p w:rsidR="003633CD" w:rsidRDefault="003633CD">
      <w:pPr>
        <w:rPr>
          <w:rFonts w:ascii="Arial" w:hAnsi="Arial" w:cs="Arial"/>
        </w:rPr>
      </w:pPr>
    </w:p>
    <w:p w:rsidR="003633CD" w:rsidRDefault="003633CD">
      <w:pPr>
        <w:rPr>
          <w:rFonts w:ascii="Arial" w:hAnsi="Arial" w:cs="Arial"/>
        </w:rPr>
      </w:pPr>
    </w:p>
    <w:p w:rsidR="003633CD" w:rsidRDefault="003633CD">
      <w:pPr>
        <w:rPr>
          <w:rFonts w:ascii="Arial" w:hAnsi="Arial" w:cs="Arial"/>
        </w:rPr>
      </w:pPr>
    </w:p>
    <w:p w:rsidR="003633CD" w:rsidRDefault="003633CD">
      <w:pPr>
        <w:rPr>
          <w:rFonts w:ascii="Arial" w:hAnsi="Arial" w:cs="Arial"/>
        </w:rPr>
      </w:pPr>
    </w:p>
    <w:p w:rsidR="003633CD" w:rsidRDefault="003633CD">
      <w:pPr>
        <w:rPr>
          <w:rFonts w:ascii="Arial" w:hAnsi="Arial" w:cs="Arial"/>
        </w:rPr>
      </w:pPr>
    </w:p>
    <w:p w:rsidR="003633CD" w:rsidRDefault="003633CD">
      <w:pPr>
        <w:rPr>
          <w:rFonts w:ascii="Arial" w:hAnsi="Arial" w:cs="Arial"/>
        </w:rPr>
      </w:pPr>
    </w:p>
    <w:p w:rsidR="003633CD" w:rsidRDefault="003633CD">
      <w:pPr>
        <w:rPr>
          <w:rFonts w:ascii="Arial" w:hAnsi="Arial" w:cs="Arial"/>
        </w:rPr>
      </w:pPr>
    </w:p>
    <w:p w:rsidR="003633CD" w:rsidRDefault="003633CD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6"/>
        <w:gridCol w:w="4484"/>
      </w:tblGrid>
      <w:tr w:rsidR="002C2097" w:rsidTr="00FA4D46">
        <w:tc>
          <w:tcPr>
            <w:tcW w:w="4675" w:type="dxa"/>
          </w:tcPr>
          <w:p w:rsidR="002C2097" w:rsidRDefault="002C2097" w:rsidP="00FA4D46">
            <w:pPr>
              <w:rPr>
                <w:rFonts w:ascii="Arial" w:hAnsi="Arial" w:cs="Arial"/>
              </w:rPr>
            </w:pPr>
          </w:p>
          <w:p w:rsidR="00440407" w:rsidRPr="00126894" w:rsidRDefault="00440407" w:rsidP="0044040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Dapper Dan Pomade (or FOP)</w:t>
            </w:r>
          </w:p>
          <w:p w:rsidR="002C2097" w:rsidRDefault="00440407" w:rsidP="0044040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</w:t>
            </w:r>
            <w:r w:rsidR="00C50B56">
              <w:rPr>
                <w:rFonts w:ascii="Arial" w:hAnsi="Arial" w:cs="Arial"/>
              </w:rPr>
              <w:t>0</w:t>
            </w:r>
          </w:p>
          <w:p w:rsidR="00440407" w:rsidRDefault="00440407" w:rsidP="00440407">
            <w:pPr>
              <w:rPr>
                <w:rFonts w:ascii="Arial" w:hAnsi="Arial" w:cs="Arial"/>
              </w:rPr>
            </w:pPr>
          </w:p>
          <w:p w:rsidR="00440407" w:rsidRDefault="00440407" w:rsidP="004404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952750" cy="1552575"/>
                  <wp:effectExtent l="0" t="0" r="0" b="952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apper Dan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C2097" w:rsidRDefault="002C2097" w:rsidP="00FA4D46">
            <w:pPr>
              <w:rPr>
                <w:rFonts w:ascii="Arial" w:hAnsi="Arial" w:cs="Arial"/>
              </w:rPr>
            </w:pPr>
          </w:p>
          <w:p w:rsidR="00440407" w:rsidRPr="00126894" w:rsidRDefault="00440407" w:rsidP="0044040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Awesome Pocket Watch</w:t>
            </w:r>
          </w:p>
          <w:p w:rsidR="002C2097" w:rsidRDefault="00440407" w:rsidP="0044040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0</w:t>
            </w:r>
          </w:p>
          <w:p w:rsidR="00440407" w:rsidRDefault="00440407" w:rsidP="00440407">
            <w:pPr>
              <w:rPr>
                <w:rFonts w:ascii="Arial" w:hAnsi="Arial" w:cs="Arial"/>
              </w:rPr>
            </w:pPr>
          </w:p>
          <w:p w:rsidR="00440407" w:rsidRDefault="00440407" w:rsidP="004404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ocket Watch.pn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FA4D46">
            <w:pPr>
              <w:rPr>
                <w:rFonts w:ascii="Arial" w:hAnsi="Arial" w:cs="Arial"/>
              </w:rPr>
            </w:pPr>
          </w:p>
          <w:p w:rsidR="002C2097" w:rsidRDefault="002C2097" w:rsidP="00FA4D46">
            <w:pPr>
              <w:rPr>
                <w:rFonts w:ascii="Arial" w:hAnsi="Arial" w:cs="Arial"/>
              </w:rPr>
            </w:pPr>
          </w:p>
          <w:p w:rsidR="002C2097" w:rsidRDefault="002C2097" w:rsidP="00FA4D46">
            <w:pPr>
              <w:rPr>
                <w:rFonts w:ascii="Arial" w:hAnsi="Arial" w:cs="Arial"/>
              </w:rPr>
            </w:pPr>
          </w:p>
          <w:p w:rsidR="002C2097" w:rsidRDefault="002C2097" w:rsidP="00FA4D46">
            <w:pPr>
              <w:rPr>
                <w:rFonts w:ascii="Arial" w:hAnsi="Arial" w:cs="Arial"/>
              </w:rPr>
            </w:pPr>
          </w:p>
        </w:tc>
      </w:tr>
      <w:tr w:rsidR="002C2097" w:rsidTr="00FA4D46">
        <w:tc>
          <w:tcPr>
            <w:tcW w:w="4675" w:type="dxa"/>
          </w:tcPr>
          <w:p w:rsidR="002C2097" w:rsidRDefault="002C2097" w:rsidP="00FA4D46">
            <w:pPr>
              <w:rPr>
                <w:rFonts w:ascii="Arial" w:hAnsi="Arial" w:cs="Arial"/>
              </w:rPr>
            </w:pPr>
          </w:p>
          <w:p w:rsidR="002C2097" w:rsidRPr="00126894" w:rsidRDefault="002C2097" w:rsidP="00FA4D46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Box of Good Cigars</w:t>
            </w:r>
          </w:p>
          <w:p w:rsidR="002C2097" w:rsidRDefault="002C2097" w:rsidP="00FA4D46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2</w:t>
            </w:r>
          </w:p>
          <w:p w:rsidR="002C2097" w:rsidRDefault="002C2097" w:rsidP="00FA4D46">
            <w:pPr>
              <w:rPr>
                <w:rFonts w:ascii="Arial" w:hAnsi="Arial" w:cs="Arial"/>
              </w:rPr>
            </w:pPr>
          </w:p>
          <w:p w:rsidR="002C2097" w:rsidRDefault="002C2097" w:rsidP="00FA4D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0A71626" wp14:editId="75095DE2">
                  <wp:extent cx="2171700" cy="210502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igars.pn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097" w:rsidRDefault="002C2097" w:rsidP="00FA4D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2C2097" w:rsidRDefault="002C2097" w:rsidP="00FA4D46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2C2097" w:rsidRDefault="002C2097" w:rsidP="00FA4D46">
            <w:pPr>
              <w:rPr>
                <w:rFonts w:ascii="Arial" w:hAnsi="Arial" w:cs="Arial"/>
              </w:rPr>
            </w:pPr>
          </w:p>
          <w:p w:rsidR="00440407" w:rsidRPr="00126894" w:rsidRDefault="00440407" w:rsidP="0044040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Fancy Box of Toothpicks</w:t>
            </w:r>
          </w:p>
          <w:p w:rsidR="002C2097" w:rsidRDefault="00440407" w:rsidP="00FA4D46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0</w:t>
            </w:r>
          </w:p>
          <w:p w:rsidR="00440407" w:rsidRDefault="00440407" w:rsidP="00FA4D46">
            <w:pPr>
              <w:rPr>
                <w:rFonts w:ascii="Arial" w:hAnsi="Arial" w:cs="Arial"/>
              </w:rPr>
            </w:pPr>
          </w:p>
          <w:p w:rsidR="00440407" w:rsidRDefault="00440407" w:rsidP="00FA4D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90775" cy="1914525"/>
                  <wp:effectExtent l="0" t="0" r="9525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toothpick box.jp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407" w:rsidRDefault="00440407" w:rsidP="00FA4D46">
            <w:pPr>
              <w:rPr>
                <w:rFonts w:ascii="Arial" w:hAnsi="Arial" w:cs="Arial"/>
              </w:rPr>
            </w:pPr>
          </w:p>
          <w:p w:rsidR="002C2097" w:rsidRDefault="002C2097" w:rsidP="00FA4D46">
            <w:pPr>
              <w:rPr>
                <w:rFonts w:ascii="Arial" w:hAnsi="Arial" w:cs="Arial"/>
              </w:rPr>
            </w:pPr>
          </w:p>
          <w:p w:rsidR="002C2097" w:rsidRDefault="002C2097" w:rsidP="00FA4D46">
            <w:pPr>
              <w:rPr>
                <w:rFonts w:ascii="Arial" w:hAnsi="Arial" w:cs="Arial"/>
              </w:rPr>
            </w:pPr>
          </w:p>
        </w:tc>
      </w:tr>
    </w:tbl>
    <w:p w:rsidR="00004BFF" w:rsidRDefault="00004BFF">
      <w:pPr>
        <w:rPr>
          <w:rFonts w:ascii="Arial" w:hAnsi="Arial" w:cs="Arial"/>
        </w:rPr>
      </w:pPr>
    </w:p>
    <w:p w:rsidR="00004BFF" w:rsidRDefault="00004BF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  <w:gridCol w:w="4454"/>
      </w:tblGrid>
      <w:tr w:rsidR="00004BFF" w:rsidTr="00004BFF">
        <w:tc>
          <w:tcPr>
            <w:tcW w:w="4675" w:type="dxa"/>
          </w:tcPr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Pr="00126894" w:rsidRDefault="00004BFF" w:rsidP="00004BF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Bible</w:t>
            </w:r>
          </w:p>
          <w:p w:rsidR="00004BFF" w:rsidRDefault="00004BFF" w:rsidP="00004BFF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2</w:t>
            </w:r>
          </w:p>
          <w:p w:rsidR="00004BFF" w:rsidRDefault="00004BFF" w:rsidP="00004BFF">
            <w:pPr>
              <w:rPr>
                <w:rFonts w:ascii="Arial" w:hAnsi="Arial" w:cs="Arial"/>
              </w:rPr>
            </w:pPr>
          </w:p>
          <w:p w:rsidR="00004BFF" w:rsidRDefault="00004BFF" w:rsidP="00004B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704975" cy="1400175"/>
                  <wp:effectExtent l="0" t="0" r="9525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ible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Pr="00126894" w:rsidRDefault="00004BFF" w:rsidP="00004BF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Tobin’s Spirit Guide</w:t>
            </w:r>
          </w:p>
          <w:p w:rsidR="00004BFF" w:rsidRDefault="00004BFF" w:rsidP="00004BFF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2</w:t>
            </w: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24050" cy="238125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Tobin 2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FF" w:rsidTr="00004BFF">
        <w:tc>
          <w:tcPr>
            <w:tcW w:w="4675" w:type="dxa"/>
          </w:tcPr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Pr="00126894" w:rsidRDefault="00004BFF" w:rsidP="00004BF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Harmonica</w:t>
            </w:r>
          </w:p>
          <w:p w:rsidR="00004BFF" w:rsidRDefault="00004BFF" w:rsidP="00004BFF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0</w:t>
            </w:r>
          </w:p>
          <w:p w:rsidR="00004BFF" w:rsidRDefault="00004BFF" w:rsidP="00004BFF">
            <w:pPr>
              <w:rPr>
                <w:rFonts w:ascii="Arial" w:hAnsi="Arial" w:cs="Arial"/>
              </w:rPr>
            </w:pPr>
          </w:p>
          <w:p w:rsidR="00004BFF" w:rsidRDefault="00004BFF" w:rsidP="00004B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971800" cy="154305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harmonica.pn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Pr="00126894" w:rsidRDefault="00004BFF" w:rsidP="00004BF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Deck of Cards</w:t>
            </w:r>
          </w:p>
          <w:p w:rsidR="00004BFF" w:rsidRDefault="00004BFF" w:rsidP="00004BFF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0</w:t>
            </w:r>
          </w:p>
          <w:p w:rsidR="00004BFF" w:rsidRDefault="00004BFF">
            <w:pPr>
              <w:rPr>
                <w:rFonts w:ascii="Arial" w:hAnsi="Arial" w:cs="Arial"/>
              </w:rPr>
            </w:pPr>
          </w:p>
          <w:p w:rsidR="00004BFF" w:rsidRDefault="00004B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cards.pn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03B" w:rsidRDefault="00B9503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07F15" w:rsidRPr="00440407" w:rsidRDefault="00A85ADC">
      <w:pPr>
        <w:rPr>
          <w:rFonts w:ascii="Arial" w:hAnsi="Arial" w:cs="Arial"/>
          <w:b/>
          <w:sz w:val="32"/>
          <w:szCs w:val="32"/>
        </w:rPr>
      </w:pPr>
      <w:r w:rsidRPr="00440407">
        <w:rPr>
          <w:rFonts w:ascii="Arial" w:hAnsi="Arial" w:cs="Arial"/>
          <w:b/>
          <w:sz w:val="32"/>
          <w:szCs w:val="32"/>
        </w:rPr>
        <w:lastRenderedPageBreak/>
        <w:t xml:space="preserve">SECTION </w:t>
      </w:r>
      <w:r w:rsidR="00440407" w:rsidRPr="00440407">
        <w:rPr>
          <w:rFonts w:ascii="Arial" w:hAnsi="Arial" w:cs="Arial"/>
          <w:b/>
          <w:sz w:val="32"/>
          <w:szCs w:val="32"/>
        </w:rPr>
        <w:t>SEVEN</w:t>
      </w:r>
      <w:r w:rsidRPr="00440407">
        <w:rPr>
          <w:rFonts w:ascii="Arial" w:hAnsi="Arial" w:cs="Arial"/>
          <w:b/>
          <w:sz w:val="32"/>
          <w:szCs w:val="32"/>
        </w:rPr>
        <w:t>:  MEDICAL AND SCIENTIFIC GEAR</w:t>
      </w:r>
    </w:p>
    <w:p w:rsidR="00A85ADC" w:rsidRDefault="00A85ADC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9503B" w:rsidTr="00B9503B">
        <w:tc>
          <w:tcPr>
            <w:tcW w:w="4675" w:type="dxa"/>
          </w:tcPr>
          <w:p w:rsidR="00B9503B" w:rsidRDefault="00B9503B">
            <w:pPr>
              <w:rPr>
                <w:rFonts w:ascii="Arial" w:hAnsi="Arial" w:cs="Arial"/>
              </w:rPr>
            </w:pPr>
          </w:p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Bottle of Cyanide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Vigor roll every 10 minutes for 1 hour or take a wound, 3</w:t>
            </w:r>
            <w:r w:rsidRPr="004F4907">
              <w:rPr>
                <w:rFonts w:ascii="Arial" w:hAnsi="Arial" w:cs="Arial"/>
                <w:vertAlign w:val="superscript"/>
              </w:rPr>
              <w:t>rd</w:t>
            </w:r>
            <w:r>
              <w:rPr>
                <w:rFonts w:ascii="Arial" w:hAnsi="Arial" w:cs="Arial"/>
              </w:rPr>
              <w:t xml:space="preserve"> wound equals death.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13CCA56" wp14:editId="242B17AA">
                  <wp:extent cx="807766" cy="174307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cyanide poison.pn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26" cy="175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03B" w:rsidRDefault="00B9503B" w:rsidP="0031149A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B9503B" w:rsidRDefault="00B9503B">
            <w:pPr>
              <w:rPr>
                <w:rFonts w:ascii="Arial" w:hAnsi="Arial" w:cs="Arial"/>
              </w:rPr>
            </w:pPr>
          </w:p>
          <w:p w:rsidR="00B9503B" w:rsidRPr="00126894" w:rsidRDefault="00B9503B" w:rsidP="00B9503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Bottle of Chloroform</w:t>
            </w:r>
          </w:p>
          <w:p w:rsidR="00B9503B" w:rsidRDefault="00B9503B" w:rsidP="00B9503B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B9503B" w:rsidRDefault="00B9503B" w:rsidP="00B9503B">
            <w:pPr>
              <w:rPr>
                <w:rFonts w:ascii="Arial" w:hAnsi="Arial" w:cs="Arial"/>
              </w:rPr>
            </w:pPr>
            <w:r w:rsidRPr="00830C5F">
              <w:rPr>
                <w:rFonts w:ascii="Arial" w:hAnsi="Arial" w:cs="Arial"/>
                <w:b/>
              </w:rPr>
              <w:t>Damage:</w:t>
            </w:r>
            <w:r>
              <w:rPr>
                <w:rFonts w:ascii="Arial" w:hAnsi="Arial" w:cs="Arial"/>
              </w:rPr>
              <w:t xml:space="preserve">   if soaked rag is held over mouth/nose</w:t>
            </w:r>
            <w:r w:rsidR="00697019">
              <w:rPr>
                <w:rFonts w:ascii="Arial" w:hAnsi="Arial" w:cs="Arial"/>
              </w:rPr>
              <w:t xml:space="preserve"> (grapple attack)</w:t>
            </w:r>
            <w:r>
              <w:rPr>
                <w:rFonts w:ascii="Arial" w:hAnsi="Arial" w:cs="Arial"/>
              </w:rPr>
              <w:t xml:space="preserve"> for 3 turns (opposed </w:t>
            </w:r>
            <w:proofErr w:type="spellStart"/>
            <w:r>
              <w:rPr>
                <w:rFonts w:ascii="Arial" w:hAnsi="Arial" w:cs="Arial"/>
              </w:rPr>
              <w:t>Str</w:t>
            </w:r>
            <w:proofErr w:type="spellEnd"/>
            <w:r>
              <w:rPr>
                <w:rFonts w:ascii="Arial" w:hAnsi="Arial" w:cs="Arial"/>
              </w:rPr>
              <w:t xml:space="preserve"> to escape), knocks unconscious for 10 minutes, 6 turns equals death</w:t>
            </w:r>
          </w:p>
          <w:p w:rsidR="003A2536" w:rsidRDefault="003A2536" w:rsidP="00B9503B">
            <w:pPr>
              <w:rPr>
                <w:rFonts w:ascii="Arial" w:hAnsi="Arial" w:cs="Arial"/>
              </w:rPr>
            </w:pPr>
          </w:p>
          <w:p w:rsidR="003A2536" w:rsidRDefault="003A2536" w:rsidP="00B95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00100" cy="22098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chloroform.pn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03B" w:rsidRDefault="00B9503B">
            <w:pPr>
              <w:rPr>
                <w:rFonts w:ascii="Arial" w:hAnsi="Arial" w:cs="Arial"/>
              </w:rPr>
            </w:pPr>
          </w:p>
        </w:tc>
      </w:tr>
      <w:tr w:rsidR="00B9503B" w:rsidTr="00B9503B">
        <w:tc>
          <w:tcPr>
            <w:tcW w:w="4675" w:type="dxa"/>
          </w:tcPr>
          <w:p w:rsidR="00B9503B" w:rsidRDefault="00B9503B">
            <w:pPr>
              <w:rPr>
                <w:rFonts w:ascii="Arial" w:hAnsi="Arial" w:cs="Arial"/>
              </w:rPr>
            </w:pPr>
          </w:p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Cyanide Antidote Kit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3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736435">
              <w:rPr>
                <w:rFonts w:ascii="Arial" w:hAnsi="Arial" w:cs="Arial"/>
              </w:rPr>
              <w:t>Successful Healing check stops any further damage from Cyanide poisoning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Pr="00736435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62CD202" wp14:editId="008155E5">
                  <wp:extent cx="2280285" cy="600075"/>
                  <wp:effectExtent l="0" t="0" r="5715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cyanide kit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536" w:rsidRDefault="003A2536" w:rsidP="00697019">
            <w:pPr>
              <w:rPr>
                <w:rFonts w:ascii="Arial" w:hAnsi="Arial" w:cs="Arial"/>
              </w:rPr>
            </w:pPr>
          </w:p>
          <w:p w:rsidR="00697019" w:rsidRDefault="00697019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736435" w:rsidRDefault="00736435">
            <w:pPr>
              <w:rPr>
                <w:rFonts w:ascii="Arial" w:hAnsi="Arial" w:cs="Arial"/>
              </w:rPr>
            </w:pPr>
          </w:p>
          <w:p w:rsidR="00335863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Anti-venom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1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Effect:  </w:t>
            </w:r>
            <w:r w:rsidRPr="00E07F15">
              <w:rPr>
                <w:rFonts w:ascii="Arial" w:hAnsi="Arial" w:cs="Arial"/>
              </w:rPr>
              <w:t>negates poison from 1 attack by scorpion or snake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1A0EE97" wp14:editId="55EDE9A6">
                  <wp:extent cx="2466975" cy="1847850"/>
                  <wp:effectExtent l="0" t="0" r="952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anti venom.pn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863" w:rsidRDefault="00335863">
            <w:pPr>
              <w:rPr>
                <w:rFonts w:ascii="Arial" w:hAnsi="Arial" w:cs="Arial"/>
              </w:rPr>
            </w:pPr>
          </w:p>
        </w:tc>
      </w:tr>
    </w:tbl>
    <w:p w:rsidR="00B9503B" w:rsidRDefault="00B9503B">
      <w:pPr>
        <w:rPr>
          <w:rFonts w:ascii="Arial" w:hAnsi="Arial" w:cs="Arial"/>
        </w:rPr>
      </w:pPr>
    </w:p>
    <w:p w:rsidR="00736435" w:rsidRDefault="00736435">
      <w:pPr>
        <w:rPr>
          <w:rFonts w:ascii="Arial" w:hAnsi="Arial" w:cs="Arial"/>
        </w:rPr>
      </w:pPr>
    </w:p>
    <w:p w:rsidR="00736435" w:rsidRDefault="00736435">
      <w:pPr>
        <w:rPr>
          <w:rFonts w:ascii="Arial" w:hAnsi="Arial" w:cs="Arial"/>
        </w:rPr>
      </w:pPr>
    </w:p>
    <w:p w:rsidR="00736435" w:rsidRDefault="00736435">
      <w:pPr>
        <w:rPr>
          <w:rFonts w:ascii="Arial" w:hAnsi="Arial" w:cs="Arial"/>
        </w:rPr>
      </w:pPr>
    </w:p>
    <w:p w:rsidR="00736435" w:rsidRDefault="00736435">
      <w:pPr>
        <w:rPr>
          <w:rFonts w:ascii="Arial" w:hAnsi="Arial" w:cs="Arial"/>
        </w:rPr>
      </w:pPr>
    </w:p>
    <w:p w:rsidR="00335863" w:rsidRDefault="00335863">
      <w:pPr>
        <w:rPr>
          <w:rFonts w:ascii="Arial" w:hAnsi="Arial" w:cs="Arial"/>
        </w:rPr>
      </w:pPr>
    </w:p>
    <w:p w:rsidR="00335863" w:rsidRDefault="00335863">
      <w:pPr>
        <w:rPr>
          <w:rFonts w:ascii="Arial" w:hAnsi="Arial" w:cs="Arial"/>
        </w:rPr>
      </w:pPr>
    </w:p>
    <w:p w:rsidR="00736435" w:rsidRDefault="00736435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36435" w:rsidTr="00736435">
        <w:tc>
          <w:tcPr>
            <w:tcW w:w="4675" w:type="dxa"/>
          </w:tcPr>
          <w:p w:rsidR="00440407" w:rsidRDefault="00440407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Doctor’s Bag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6  </w:t>
            </w:r>
          </w:p>
          <w:p w:rsidR="00335863" w:rsidRDefault="00335863" w:rsidP="003358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Required for “Medical Attention” in field</w:t>
            </w:r>
          </w:p>
          <w:p w:rsidR="00335863" w:rsidRDefault="00335863" w:rsidP="00335863">
            <w:pPr>
              <w:rPr>
                <w:rFonts w:ascii="Arial" w:hAnsi="Arial" w:cs="Arial"/>
                <w:b/>
              </w:rPr>
            </w:pP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7E7AFC" wp14:editId="0D40C521">
                  <wp:extent cx="2466975" cy="184785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 bag.pn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435" w:rsidRDefault="00736435">
            <w:pPr>
              <w:rPr>
                <w:rFonts w:ascii="Arial" w:hAnsi="Arial" w:cs="Arial"/>
              </w:rPr>
            </w:pPr>
          </w:p>
          <w:p w:rsidR="00736435" w:rsidRDefault="00736435" w:rsidP="00335863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440407" w:rsidRDefault="00440407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5863" w:rsidRPr="00126894" w:rsidRDefault="00335863" w:rsidP="003358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First Aid Kit</w:t>
            </w:r>
          </w:p>
          <w:p w:rsidR="00335863" w:rsidRDefault="00335863" w:rsidP="00335863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 3</w:t>
            </w:r>
          </w:p>
          <w:p w:rsidR="00335863" w:rsidRDefault="00335863" w:rsidP="0033586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Required to Treat Injuries after battle</w:t>
            </w:r>
          </w:p>
          <w:p w:rsidR="00335863" w:rsidRDefault="00335863" w:rsidP="00335863">
            <w:pPr>
              <w:rPr>
                <w:rFonts w:ascii="Arial" w:hAnsi="Arial" w:cs="Arial"/>
                <w:b/>
              </w:rPr>
            </w:pPr>
          </w:p>
          <w:p w:rsidR="00335863" w:rsidRDefault="00335863" w:rsidP="003358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26298CD" wp14:editId="2B8CDD32">
                  <wp:extent cx="2438400" cy="187642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FIrst Aid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435" w:rsidRDefault="00736435">
            <w:pPr>
              <w:rPr>
                <w:rFonts w:ascii="Arial" w:hAnsi="Arial" w:cs="Arial"/>
              </w:rPr>
            </w:pPr>
          </w:p>
          <w:p w:rsidR="00EA2737" w:rsidRDefault="00EA2737" w:rsidP="001F3F50">
            <w:pPr>
              <w:rPr>
                <w:rFonts w:ascii="Arial" w:hAnsi="Arial" w:cs="Arial"/>
              </w:rPr>
            </w:pPr>
          </w:p>
        </w:tc>
      </w:tr>
      <w:tr w:rsidR="00736435" w:rsidTr="00736435">
        <w:tc>
          <w:tcPr>
            <w:tcW w:w="4675" w:type="dxa"/>
          </w:tcPr>
          <w:p w:rsidR="00BD4336" w:rsidRDefault="00BD4336">
            <w:pPr>
              <w:rPr>
                <w:rFonts w:ascii="Arial" w:hAnsi="Arial" w:cs="Arial"/>
              </w:rPr>
            </w:pPr>
          </w:p>
          <w:p w:rsidR="00A85ADC" w:rsidRPr="00126894" w:rsidRDefault="00A85ADC" w:rsidP="00A85AD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Geiger Counter</w:t>
            </w:r>
          </w:p>
          <w:p w:rsidR="00A85ADC" w:rsidRDefault="00A85ADC" w:rsidP="00A85ADC">
            <w:pPr>
              <w:rPr>
                <w:rFonts w:ascii="Arial" w:hAnsi="Arial" w:cs="Arial"/>
                <w:b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2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A85ADC" w:rsidRDefault="00A85ADC" w:rsidP="00A85ADC">
            <w:pPr>
              <w:rPr>
                <w:rFonts w:ascii="Arial" w:hAnsi="Arial" w:cs="Arial"/>
                <w:b/>
              </w:rPr>
            </w:pPr>
          </w:p>
          <w:p w:rsidR="00A85ADC" w:rsidRDefault="00A85ADC" w:rsidP="00A85A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0ABF137" wp14:editId="4F51AB7D">
                  <wp:extent cx="2143125" cy="2143125"/>
                  <wp:effectExtent l="0" t="0" r="9525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eiger counter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5ADC" w:rsidRDefault="00A85ADC" w:rsidP="00A85ADC">
            <w:pPr>
              <w:rPr>
                <w:rFonts w:ascii="Arial" w:hAnsi="Arial" w:cs="Arial"/>
                <w:b/>
              </w:rPr>
            </w:pPr>
          </w:p>
          <w:p w:rsidR="00A85ADC" w:rsidRDefault="00A85ADC">
            <w:pPr>
              <w:rPr>
                <w:rFonts w:ascii="Arial" w:hAnsi="Arial" w:cs="Arial"/>
              </w:rPr>
            </w:pPr>
          </w:p>
          <w:p w:rsidR="00BD4336" w:rsidRDefault="00BD4336" w:rsidP="001F3F50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:rsidR="00736435" w:rsidRDefault="00736435">
            <w:pPr>
              <w:rPr>
                <w:rFonts w:ascii="Arial" w:hAnsi="Arial" w:cs="Arial"/>
              </w:rPr>
            </w:pPr>
          </w:p>
          <w:p w:rsidR="00440407" w:rsidRPr="00126894" w:rsidRDefault="00440407" w:rsidP="0044040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Chemical Test Kit</w:t>
            </w:r>
          </w:p>
          <w:p w:rsidR="00440407" w:rsidRDefault="00440407" w:rsidP="00440407">
            <w:pPr>
              <w:rPr>
                <w:rFonts w:ascii="Arial" w:hAnsi="Arial" w:cs="Arial"/>
              </w:rPr>
            </w:pPr>
            <w:r w:rsidRPr="00126894">
              <w:rPr>
                <w:rFonts w:ascii="Arial" w:hAnsi="Arial" w:cs="Arial"/>
                <w:b/>
              </w:rPr>
              <w:t>Encumbrance</w:t>
            </w:r>
            <w:r>
              <w:rPr>
                <w:rFonts w:ascii="Arial" w:hAnsi="Arial" w:cs="Arial"/>
              </w:rPr>
              <w:t xml:space="preserve">   8</w:t>
            </w:r>
          </w:p>
          <w:p w:rsidR="00440407" w:rsidRDefault="00440407">
            <w:pPr>
              <w:rPr>
                <w:rFonts w:ascii="Arial" w:hAnsi="Arial" w:cs="Arial"/>
              </w:rPr>
            </w:pPr>
          </w:p>
          <w:p w:rsidR="00440407" w:rsidRDefault="00440407">
            <w:pPr>
              <w:rPr>
                <w:rFonts w:ascii="Arial" w:hAnsi="Arial" w:cs="Arial"/>
              </w:rPr>
            </w:pPr>
          </w:p>
          <w:p w:rsidR="00440407" w:rsidRDefault="00440407">
            <w:pPr>
              <w:rPr>
                <w:rFonts w:ascii="Arial" w:hAnsi="Arial" w:cs="Arial"/>
              </w:rPr>
            </w:pPr>
          </w:p>
          <w:p w:rsidR="003A2536" w:rsidRDefault="00440407" w:rsidP="001F3F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CHemistry Kit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A83" w:rsidRPr="00126894" w:rsidRDefault="00BB6A83">
      <w:pPr>
        <w:rPr>
          <w:rFonts w:ascii="Arial" w:hAnsi="Arial" w:cs="Arial"/>
        </w:rPr>
      </w:pPr>
    </w:p>
    <w:sectPr w:rsidR="00BB6A83" w:rsidRPr="00126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94"/>
    <w:rsid w:val="00004BFF"/>
    <w:rsid w:val="000838C4"/>
    <w:rsid w:val="000B1194"/>
    <w:rsid w:val="000E52C4"/>
    <w:rsid w:val="000F25E2"/>
    <w:rsid w:val="00126894"/>
    <w:rsid w:val="00161492"/>
    <w:rsid w:val="001937B7"/>
    <w:rsid w:val="001D2E9C"/>
    <w:rsid w:val="001F3F50"/>
    <w:rsid w:val="00273C76"/>
    <w:rsid w:val="002C16C3"/>
    <w:rsid w:val="002C2097"/>
    <w:rsid w:val="002F66B4"/>
    <w:rsid w:val="00311106"/>
    <w:rsid w:val="0031149A"/>
    <w:rsid w:val="00335863"/>
    <w:rsid w:val="003633CD"/>
    <w:rsid w:val="003A2536"/>
    <w:rsid w:val="00440407"/>
    <w:rsid w:val="00474147"/>
    <w:rsid w:val="004F4907"/>
    <w:rsid w:val="0051574C"/>
    <w:rsid w:val="005D6EDD"/>
    <w:rsid w:val="006212EC"/>
    <w:rsid w:val="0062313F"/>
    <w:rsid w:val="00697019"/>
    <w:rsid w:val="0069709B"/>
    <w:rsid w:val="006A0BE7"/>
    <w:rsid w:val="0070018D"/>
    <w:rsid w:val="00736435"/>
    <w:rsid w:val="00754FF8"/>
    <w:rsid w:val="00812C21"/>
    <w:rsid w:val="00830C5F"/>
    <w:rsid w:val="009E0C04"/>
    <w:rsid w:val="00A85ADC"/>
    <w:rsid w:val="00A93C0E"/>
    <w:rsid w:val="00AF7EA9"/>
    <w:rsid w:val="00B9503B"/>
    <w:rsid w:val="00BB6A83"/>
    <w:rsid w:val="00BD4336"/>
    <w:rsid w:val="00C50B56"/>
    <w:rsid w:val="00C52031"/>
    <w:rsid w:val="00C93CA4"/>
    <w:rsid w:val="00CF02F1"/>
    <w:rsid w:val="00D2797E"/>
    <w:rsid w:val="00D32271"/>
    <w:rsid w:val="00D61E68"/>
    <w:rsid w:val="00E07F15"/>
    <w:rsid w:val="00E14D3F"/>
    <w:rsid w:val="00E879D3"/>
    <w:rsid w:val="00EA2737"/>
    <w:rsid w:val="00F00BFD"/>
    <w:rsid w:val="00F719CC"/>
    <w:rsid w:val="00F86C43"/>
    <w:rsid w:val="00FA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6A49A3-0E9F-4D0D-97F1-4783D833C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126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4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g"/><Relationship Id="rId68" Type="http://schemas.openxmlformats.org/officeDocument/2006/relationships/image" Target="media/image63.png"/><Relationship Id="rId84" Type="http://schemas.openxmlformats.org/officeDocument/2006/relationships/image" Target="media/image79.jpg"/><Relationship Id="rId89" Type="http://schemas.openxmlformats.org/officeDocument/2006/relationships/image" Target="media/image84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jp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jp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jp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jpg"/><Relationship Id="rId20" Type="http://schemas.openxmlformats.org/officeDocument/2006/relationships/image" Target="media/image15.jp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jp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jp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g"/><Relationship Id="rId86" Type="http://schemas.openxmlformats.org/officeDocument/2006/relationships/image" Target="media/image81.png"/><Relationship Id="rId94" Type="http://schemas.openxmlformats.org/officeDocument/2006/relationships/image" Target="media/image89.jpg"/><Relationship Id="rId99" Type="http://schemas.openxmlformats.org/officeDocument/2006/relationships/image" Target="media/image94.jp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9" Type="http://schemas.openxmlformats.org/officeDocument/2006/relationships/image" Target="media/image34.png"/><Relationship Id="rId109" Type="http://schemas.openxmlformats.org/officeDocument/2006/relationships/image" Target="media/image104.jp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jpg"/><Relationship Id="rId104" Type="http://schemas.openxmlformats.org/officeDocument/2006/relationships/image" Target="media/image99.jpg"/><Relationship Id="rId7" Type="http://schemas.openxmlformats.org/officeDocument/2006/relationships/image" Target="media/image2.jp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C3B400-B415-44F9-BA2E-725E74E8E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437</TotalTime>
  <Pages>28</Pages>
  <Words>1511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28</cp:revision>
  <dcterms:created xsi:type="dcterms:W3CDTF">2016-10-16T15:04:00Z</dcterms:created>
  <dcterms:modified xsi:type="dcterms:W3CDTF">2016-10-18T00:38:00Z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